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6A7C" w:rsidRDefault="005B6A7C" w:rsidP="008D1B7D">
      <w:pPr>
        <w:ind w:left="57" w:right="57"/>
        <w:jc w:val="center"/>
        <w:rPr>
          <w:rFonts w:ascii="Times New Roman" w:hAnsi="Times New Roman" w:cs="Times New Roman"/>
          <w:b/>
        </w:rPr>
      </w:pPr>
      <w:r w:rsidRPr="00B6136E">
        <w:rPr>
          <w:rFonts w:ascii="Times New Roman" w:hAnsi="Times New Roman" w:cs="Times New Roman"/>
          <w:b/>
        </w:rPr>
        <w:t>Краткосрочный план урока</w:t>
      </w:r>
    </w:p>
    <w:p w:rsidR="005B6A7C" w:rsidRDefault="005B6A7C" w:rsidP="008D1B7D">
      <w:pPr>
        <w:ind w:left="57" w:right="57"/>
        <w:jc w:val="center"/>
        <w:rPr>
          <w:rFonts w:ascii="Times New Roman" w:hAnsi="Times New Roman" w:cs="Times New Roman"/>
          <w:b/>
        </w:rPr>
      </w:pPr>
    </w:p>
    <w:tbl>
      <w:tblPr>
        <w:tblW w:w="10358" w:type="dxa"/>
        <w:tblLayout w:type="fixed"/>
        <w:tblCellMar>
          <w:left w:w="10" w:type="dxa"/>
          <w:right w:w="10" w:type="dxa"/>
        </w:tblCellMar>
        <w:tblLook w:val="00A0"/>
      </w:tblPr>
      <w:tblGrid>
        <w:gridCol w:w="1699"/>
        <w:gridCol w:w="1309"/>
        <w:gridCol w:w="121"/>
        <w:gridCol w:w="709"/>
        <w:gridCol w:w="283"/>
        <w:gridCol w:w="3119"/>
        <w:gridCol w:w="283"/>
        <w:gridCol w:w="851"/>
        <w:gridCol w:w="1984"/>
      </w:tblGrid>
      <w:tr w:rsidR="005B6A7C" w:rsidRPr="008130D3" w:rsidTr="00F67E50">
        <w:trPr>
          <w:trHeight w:val="243"/>
        </w:trPr>
        <w:tc>
          <w:tcPr>
            <w:tcW w:w="41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 xml:space="preserve">Предмет: </w:t>
            </w:r>
            <w:r w:rsidRPr="008D1B7D">
              <w:rPr>
                <w:rFonts w:ascii="Times New Roman" w:hAnsi="Times New Roman" w:cs="Times New Roman"/>
              </w:rPr>
              <w:t>естествознание</w:t>
            </w:r>
          </w:p>
        </w:tc>
        <w:tc>
          <w:tcPr>
            <w:tcW w:w="6237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Школа: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8D1B7D">
              <w:rPr>
                <w:rFonts w:ascii="Times New Roman" w:hAnsi="Times New Roman" w:cs="Times New Roman"/>
              </w:rPr>
              <w:t xml:space="preserve">КГУ </w:t>
            </w:r>
            <w:r>
              <w:rPr>
                <w:rFonts w:ascii="Times New Roman" w:hAnsi="Times New Roman" w:cs="Times New Roman"/>
              </w:rPr>
              <w:t>«</w:t>
            </w:r>
            <w:r w:rsidRPr="008D1B7D">
              <w:rPr>
                <w:rFonts w:ascii="Times New Roman" w:hAnsi="Times New Roman" w:cs="Times New Roman"/>
              </w:rPr>
              <w:t>ОСШ №3</w:t>
            </w:r>
            <w:r>
              <w:rPr>
                <w:rFonts w:ascii="Times New Roman" w:hAnsi="Times New Roman" w:cs="Times New Roman"/>
              </w:rPr>
              <w:t>»</w:t>
            </w:r>
            <w:r w:rsidRPr="008D1B7D">
              <w:rPr>
                <w:rFonts w:ascii="Times New Roman" w:hAnsi="Times New Roman" w:cs="Times New Roman"/>
              </w:rPr>
              <w:t xml:space="preserve"> г. Жезказган</w:t>
            </w:r>
          </w:p>
        </w:tc>
      </w:tr>
      <w:tr w:rsidR="005B6A7C" w:rsidRPr="008130D3" w:rsidTr="00F67E50">
        <w:trPr>
          <w:trHeight w:val="271"/>
        </w:trPr>
        <w:tc>
          <w:tcPr>
            <w:tcW w:w="41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Раздел долг</w:t>
            </w:r>
            <w:r>
              <w:rPr>
                <w:rFonts w:ascii="Times New Roman" w:hAnsi="Times New Roman" w:cs="Times New Roman"/>
                <w:b/>
              </w:rPr>
              <w:t xml:space="preserve">осрочного плана: </w:t>
            </w:r>
            <w:r w:rsidRPr="008D1B7D">
              <w:rPr>
                <w:rFonts w:ascii="Times New Roman" w:hAnsi="Times New Roman" w:cs="Times New Roman"/>
              </w:rPr>
              <w:t>Физика природы</w:t>
            </w:r>
          </w:p>
        </w:tc>
        <w:tc>
          <w:tcPr>
            <w:tcW w:w="6237" w:type="dxa"/>
            <w:gridSpan w:val="4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</w:p>
        </w:tc>
      </w:tr>
      <w:tr w:rsidR="005B6A7C" w:rsidRPr="008130D3" w:rsidTr="00F67E50">
        <w:trPr>
          <w:trHeight w:val="229"/>
        </w:trPr>
        <w:tc>
          <w:tcPr>
            <w:tcW w:w="41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 xml:space="preserve">Дата: </w:t>
            </w:r>
          </w:p>
        </w:tc>
        <w:tc>
          <w:tcPr>
            <w:tcW w:w="623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 xml:space="preserve">ФИО учителя: </w:t>
            </w:r>
            <w:r>
              <w:rPr>
                <w:rFonts w:ascii="Times New Roman" w:hAnsi="Times New Roman" w:cs="Times New Roman"/>
              </w:rPr>
              <w:t>Мох Г.</w:t>
            </w:r>
            <w:r w:rsidRPr="008D1B7D">
              <w:rPr>
                <w:rFonts w:ascii="Times New Roman" w:hAnsi="Times New Roman" w:cs="Times New Roman"/>
              </w:rPr>
              <w:t>Ф.</w:t>
            </w:r>
          </w:p>
        </w:tc>
      </w:tr>
      <w:tr w:rsidR="005B6A7C" w:rsidRPr="008130D3" w:rsidTr="00F67E50">
        <w:trPr>
          <w:trHeight w:val="460"/>
        </w:trPr>
        <w:tc>
          <w:tcPr>
            <w:tcW w:w="41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Класс: 1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Количество присутствующих: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Количество отсутствующих:</w:t>
            </w:r>
          </w:p>
        </w:tc>
      </w:tr>
      <w:tr w:rsidR="005B6A7C" w:rsidRPr="008130D3" w:rsidTr="00F67E50">
        <w:trPr>
          <w:trHeight w:val="768"/>
        </w:trPr>
        <w:tc>
          <w:tcPr>
            <w:tcW w:w="30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Цели обучения, которые достигаются на данном уроке</w:t>
            </w: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1.5.6.1. определять тела, обладающие магнитными свойствами;</w:t>
            </w:r>
          </w:p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1.5.6.2</w:t>
            </w:r>
            <w:r>
              <w:rPr>
                <w:rFonts w:ascii="Times New Roman" w:hAnsi="Times New Roman" w:cs="Times New Roman"/>
              </w:rPr>
              <w:t>. исследовать свойства магнитов;</w:t>
            </w:r>
          </w:p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1.1.2.1. проводить наблюдения за явлениями окружающего мира.</w:t>
            </w:r>
          </w:p>
        </w:tc>
      </w:tr>
      <w:tr w:rsidR="005B6A7C" w:rsidRPr="008130D3" w:rsidTr="00F67E50">
        <w:trPr>
          <w:trHeight w:val="174"/>
        </w:trPr>
        <w:tc>
          <w:tcPr>
            <w:tcW w:w="30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Цели урока</w:t>
            </w: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Все учащиеся смогут: </w:t>
            </w:r>
          </w:p>
        </w:tc>
      </w:tr>
      <w:tr w:rsidR="005B6A7C" w:rsidRPr="008130D3" w:rsidTr="00F67E50">
        <w:trPr>
          <w:trHeight w:val="283"/>
        </w:trPr>
        <w:tc>
          <w:tcPr>
            <w:tcW w:w="300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743719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•</w:t>
            </w:r>
            <w:r>
              <w:rPr>
                <w:rFonts w:ascii="Times New Roman" w:hAnsi="Times New Roman" w:cs="Times New Roman"/>
              </w:rPr>
              <w:t xml:space="preserve"> на основе наблюдения определить тела, обладающие магнитными свойствами, объяснить, что магнит притягивает предмет.</w:t>
            </w:r>
          </w:p>
        </w:tc>
      </w:tr>
      <w:tr w:rsidR="005B6A7C" w:rsidRPr="008130D3" w:rsidTr="00F67E50">
        <w:trPr>
          <w:trHeight w:val="176"/>
        </w:trPr>
        <w:tc>
          <w:tcPr>
            <w:tcW w:w="300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Большинство учащихся будут уметь:</w:t>
            </w:r>
          </w:p>
        </w:tc>
      </w:tr>
      <w:tr w:rsidR="005B6A7C" w:rsidRPr="008130D3" w:rsidTr="00F67E50">
        <w:trPr>
          <w:trHeight w:val="283"/>
        </w:trPr>
        <w:tc>
          <w:tcPr>
            <w:tcW w:w="300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970EFC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970EFC">
              <w:rPr>
                <w:rFonts w:ascii="Times New Roman" w:hAnsi="Times New Roman" w:cs="Times New Roman"/>
              </w:rPr>
              <w:t>•устно описывать результаты наблюдения; рассказывать, где в жизни используется магнит.</w:t>
            </w:r>
          </w:p>
        </w:tc>
      </w:tr>
      <w:tr w:rsidR="005B6A7C" w:rsidRPr="008130D3" w:rsidTr="00F67E50">
        <w:trPr>
          <w:trHeight w:val="156"/>
        </w:trPr>
        <w:tc>
          <w:tcPr>
            <w:tcW w:w="300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Некоторые учащиеся смогут:</w:t>
            </w:r>
          </w:p>
        </w:tc>
      </w:tr>
      <w:tr w:rsidR="005B6A7C" w:rsidRPr="008130D3" w:rsidTr="00F67E50">
        <w:trPr>
          <w:trHeight w:val="283"/>
        </w:trPr>
        <w:tc>
          <w:tcPr>
            <w:tcW w:w="300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970EFC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•</w:t>
            </w:r>
            <w:r>
              <w:rPr>
                <w:rFonts w:ascii="Times New Roman" w:hAnsi="Times New Roman" w:cs="Times New Roman"/>
              </w:rPr>
              <w:t>объяснить, что Земля обладает свойствами магнита</w:t>
            </w:r>
          </w:p>
        </w:tc>
      </w:tr>
      <w:tr w:rsidR="005B6A7C" w:rsidRPr="008130D3" w:rsidTr="00F67E50">
        <w:trPr>
          <w:trHeight w:val="447"/>
        </w:trPr>
        <w:tc>
          <w:tcPr>
            <w:tcW w:w="300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Критерии оценивания</w:t>
            </w:r>
          </w:p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Обучающийся: </w:t>
            </w:r>
          </w:p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определяет тела, которые обладают магнитными свойствами.</w:t>
            </w:r>
          </w:p>
        </w:tc>
      </w:tr>
      <w:tr w:rsidR="005B6A7C" w:rsidRPr="008130D3" w:rsidTr="00F67E50">
        <w:trPr>
          <w:trHeight w:val="533"/>
        </w:trPr>
        <w:tc>
          <w:tcPr>
            <w:tcW w:w="30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Языковая цель</w:t>
            </w: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3E7D27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Учащиеся могут </w:t>
            </w:r>
            <w:r w:rsidRPr="006923B7">
              <w:rPr>
                <w:rFonts w:ascii="Times New Roman" w:hAnsi="Times New Roman" w:cs="Times New Roman"/>
              </w:rPr>
              <w:t>рассказать о свойствах магнита;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923B7">
              <w:rPr>
                <w:rFonts w:ascii="Times New Roman" w:hAnsi="Times New Roman" w:cs="Times New Roman"/>
              </w:rPr>
              <w:t>описать использование магнитов в повседневной жизни.</w:t>
            </w:r>
          </w:p>
        </w:tc>
      </w:tr>
      <w:tr w:rsidR="005B6A7C" w:rsidRPr="008130D3" w:rsidTr="00F67E50">
        <w:trPr>
          <w:trHeight w:val="341"/>
        </w:trPr>
        <w:tc>
          <w:tcPr>
            <w:tcW w:w="300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</w:rPr>
            </w:pP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Лексика и терминология, специфичная для предмета:</w:t>
            </w:r>
          </w:p>
        </w:tc>
      </w:tr>
      <w:tr w:rsidR="005B6A7C" w:rsidRPr="008130D3" w:rsidTr="00F67E50">
        <w:trPr>
          <w:trHeight w:val="269"/>
        </w:trPr>
        <w:tc>
          <w:tcPr>
            <w:tcW w:w="300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</w:rPr>
            </w:pP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магнетизм, притяжение, опыт, лаборатория.</w:t>
            </w:r>
          </w:p>
        </w:tc>
      </w:tr>
      <w:tr w:rsidR="005B6A7C" w:rsidRPr="008130D3" w:rsidTr="00F67E50">
        <w:trPr>
          <w:trHeight w:val="250"/>
        </w:trPr>
        <w:tc>
          <w:tcPr>
            <w:tcW w:w="300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</w:rPr>
            </w:pP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Полезные выражения для диалогов и письма:  </w:t>
            </w:r>
          </w:p>
        </w:tc>
      </w:tr>
      <w:tr w:rsidR="005B6A7C" w:rsidRPr="008130D3" w:rsidTr="00F67E50">
        <w:trPr>
          <w:trHeight w:val="341"/>
        </w:trPr>
        <w:tc>
          <w:tcPr>
            <w:tcW w:w="300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</w:rPr>
            </w:pP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970EFC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Перечислите предметы, которые притянул магнит. Что у них общего?</w:t>
            </w:r>
          </w:p>
          <w:p w:rsidR="005B6A7C" w:rsidRDefault="005B6A7C" w:rsidP="00970EFC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Почему притянулись только некоторые предметы?</w:t>
            </w:r>
          </w:p>
          <w:p w:rsidR="005B6A7C" w:rsidRDefault="005B6A7C" w:rsidP="00970EFC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Как называется это свойство магнитов?</w:t>
            </w:r>
          </w:p>
          <w:p w:rsidR="005B6A7C" w:rsidRDefault="005B6A7C" w:rsidP="00970EFC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Расскажите, где люди используют магниты в жизни?</w:t>
            </w: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Запишите гипотезу…</w:t>
            </w:r>
          </w:p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Заполните таблицу…</w:t>
            </w:r>
            <w:bookmarkStart w:id="0" w:name="_GoBack"/>
            <w:bookmarkEnd w:id="0"/>
          </w:p>
        </w:tc>
      </w:tr>
      <w:tr w:rsidR="005B6A7C" w:rsidRPr="008130D3" w:rsidTr="00F67E50">
        <w:trPr>
          <w:trHeight w:val="158"/>
        </w:trPr>
        <w:tc>
          <w:tcPr>
            <w:tcW w:w="30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Привитие ценностей</w:t>
            </w: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уважение, сотрудничество, труд и творчество, через формы работы в группах.</w:t>
            </w:r>
          </w:p>
        </w:tc>
      </w:tr>
      <w:tr w:rsidR="005B6A7C" w:rsidRPr="008130D3" w:rsidTr="00F67E50">
        <w:trPr>
          <w:trHeight w:val="158"/>
        </w:trPr>
        <w:tc>
          <w:tcPr>
            <w:tcW w:w="30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Межпредметные связи</w:t>
            </w: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3E7D27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Обучение грамоте через составление рассказа об эксперименте, формулирование выводов на основе наблюдения. </w:t>
            </w:r>
          </w:p>
        </w:tc>
      </w:tr>
      <w:tr w:rsidR="005B6A7C" w:rsidRPr="008130D3" w:rsidTr="00F67E50">
        <w:trPr>
          <w:trHeight w:val="158"/>
        </w:trPr>
        <w:tc>
          <w:tcPr>
            <w:tcW w:w="30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 xml:space="preserve">Навыки использования ИКТ  </w:t>
            </w: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</w:tc>
      </w:tr>
      <w:tr w:rsidR="005B6A7C" w:rsidRPr="008130D3" w:rsidTr="00F67E50">
        <w:trPr>
          <w:trHeight w:val="158"/>
        </w:trPr>
        <w:tc>
          <w:tcPr>
            <w:tcW w:w="30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Предыдущее обучение</w:t>
            </w:r>
          </w:p>
        </w:tc>
        <w:tc>
          <w:tcPr>
            <w:tcW w:w="7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3E7D27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Имеют представление о том, что м</w:t>
            </w:r>
            <w:r w:rsidRPr="006923B7">
              <w:rPr>
                <w:rFonts w:ascii="Times New Roman" w:hAnsi="Times New Roman" w:cs="Times New Roman"/>
              </w:rPr>
              <w:t>агнит притягивает предметы.</w:t>
            </w:r>
          </w:p>
        </w:tc>
      </w:tr>
      <w:tr w:rsidR="005B6A7C" w:rsidRPr="008130D3" w:rsidTr="00F67E50">
        <w:trPr>
          <w:trHeight w:val="287"/>
        </w:trPr>
        <w:tc>
          <w:tcPr>
            <w:tcW w:w="1035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План</w:t>
            </w:r>
          </w:p>
        </w:tc>
      </w:tr>
      <w:tr w:rsidR="005B6A7C" w:rsidRPr="008130D3" w:rsidTr="00F67E50">
        <w:trPr>
          <w:trHeight w:val="517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Планируемые сроки</w:t>
            </w:r>
          </w:p>
        </w:tc>
        <w:tc>
          <w:tcPr>
            <w:tcW w:w="667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Планируемые действия (замените записи ниже запланированными действиями)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Ресурсы</w:t>
            </w:r>
          </w:p>
        </w:tc>
      </w:tr>
      <w:tr w:rsidR="005B6A7C" w:rsidRPr="008130D3" w:rsidTr="00F67E50">
        <w:trPr>
          <w:trHeight w:val="357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Начало урока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 минут</w:t>
            </w:r>
          </w:p>
        </w:tc>
        <w:tc>
          <w:tcPr>
            <w:tcW w:w="667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 w:rsidRPr="00A14B64">
              <w:rPr>
                <w:rFonts w:ascii="Times New Roman" w:hAnsi="Times New Roman" w:cs="Times New Roman"/>
                <w:b/>
              </w:rPr>
              <w:t>Орг. момент.</w:t>
            </w: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 w:rsidRPr="00A14B64">
              <w:rPr>
                <w:rFonts w:ascii="Times New Roman" w:hAnsi="Times New Roman" w:cs="Times New Roman"/>
                <w:b/>
              </w:rPr>
              <w:t>Создание положительного эмоционального настроя.</w:t>
            </w: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Возьмите друг друга за руку и улыбнитесь. Теперь я вижу, что у вас хорошее настроение. </w:t>
            </w: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(К) Создание проблемной ситуации</w:t>
            </w:r>
          </w:p>
          <w:p w:rsidR="005B6A7C" w:rsidRPr="00621E8B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21E8B">
              <w:rPr>
                <w:rFonts w:ascii="Times New Roman" w:hAnsi="Times New Roman" w:cs="Times New Roman"/>
              </w:rPr>
              <w:t xml:space="preserve">На столе стоит </w:t>
            </w:r>
            <w:r>
              <w:rPr>
                <w:rFonts w:ascii="Times New Roman" w:hAnsi="Times New Roman" w:cs="Times New Roman"/>
              </w:rPr>
              <w:t>картонная коробка</w:t>
            </w:r>
            <w:r w:rsidRPr="00621E8B">
              <w:rPr>
                <w:rFonts w:ascii="Times New Roman" w:hAnsi="Times New Roman" w:cs="Times New Roman"/>
              </w:rPr>
              <w:t xml:space="preserve">. На </w:t>
            </w:r>
            <w:r>
              <w:rPr>
                <w:rFonts w:ascii="Times New Roman" w:hAnsi="Times New Roman" w:cs="Times New Roman"/>
              </w:rPr>
              <w:t>нее ставится металлическая игрушечная машинка.</w:t>
            </w:r>
            <w:r w:rsidRPr="00621E8B">
              <w:rPr>
                <w:rFonts w:ascii="Times New Roman" w:hAnsi="Times New Roman" w:cs="Times New Roman"/>
              </w:rPr>
              <w:t xml:space="preserve"> </w:t>
            </w:r>
          </w:p>
          <w:p w:rsidR="005B6A7C" w:rsidRPr="00621E8B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21E8B">
              <w:rPr>
                <w:rFonts w:ascii="Times New Roman" w:hAnsi="Times New Roman" w:cs="Times New Roman"/>
              </w:rPr>
              <w:t xml:space="preserve">- </w:t>
            </w:r>
            <w:r>
              <w:rPr>
                <w:rFonts w:ascii="Times New Roman" w:hAnsi="Times New Roman" w:cs="Times New Roman"/>
              </w:rPr>
              <w:t>Как заставить машинку двигаться, не трогая ее руками?</w:t>
            </w: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1B115B">
              <w:rPr>
                <w:rFonts w:ascii="Times New Roman" w:hAnsi="Times New Roman" w:cs="Times New Roman"/>
              </w:rPr>
              <w:t>Дети предлагают различные идеи.</w:t>
            </w: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Правильно, можно использовать магнит.</w:t>
            </w: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Учитель демонстрирует.</w:t>
            </w: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Про магнит в загадке так и говорится:</w:t>
            </w:r>
          </w:p>
          <w:p w:rsidR="005B6A7C" w:rsidRPr="001B115B" w:rsidRDefault="005B6A7C" w:rsidP="001B115B">
            <w:pPr>
              <w:ind w:left="57" w:right="57"/>
              <w:rPr>
                <w:rFonts w:ascii="Times New Roman" w:hAnsi="Times New Roman" w:cs="Times New Roman"/>
                <w:color w:val="auto"/>
              </w:rPr>
            </w:pPr>
            <w:r w:rsidRPr="001B115B">
              <w:rPr>
                <w:rFonts w:ascii="Times New Roman" w:hAnsi="Times New Roman" w:cs="Times New Roman"/>
                <w:color w:val="auto"/>
              </w:rPr>
              <w:t>Он не маг, не волшебник, но тем знаменит:</w:t>
            </w:r>
          </w:p>
          <w:p w:rsidR="005B6A7C" w:rsidRPr="001B115B" w:rsidRDefault="005B6A7C" w:rsidP="001B115B">
            <w:pPr>
              <w:ind w:left="57" w:right="57"/>
              <w:rPr>
                <w:rFonts w:ascii="Times New Roman" w:hAnsi="Times New Roman" w:cs="Times New Roman"/>
                <w:color w:val="auto"/>
              </w:rPr>
            </w:pPr>
            <w:r w:rsidRPr="001B115B">
              <w:rPr>
                <w:rFonts w:ascii="Times New Roman" w:hAnsi="Times New Roman" w:cs="Times New Roman"/>
                <w:color w:val="auto"/>
              </w:rPr>
              <w:t>Лишь завидев его, к нему гвоздь полетит,</w:t>
            </w:r>
          </w:p>
          <w:p w:rsidR="005B6A7C" w:rsidRPr="001B115B" w:rsidRDefault="005B6A7C" w:rsidP="001B115B">
            <w:pPr>
              <w:ind w:left="57" w:right="57"/>
              <w:rPr>
                <w:rFonts w:ascii="Times New Roman" w:hAnsi="Times New Roman" w:cs="Times New Roman"/>
                <w:color w:val="auto"/>
              </w:rPr>
            </w:pPr>
            <w:r w:rsidRPr="001B115B">
              <w:rPr>
                <w:rFonts w:ascii="Times New Roman" w:hAnsi="Times New Roman" w:cs="Times New Roman"/>
                <w:color w:val="auto"/>
              </w:rPr>
              <w:t>Вмиг прилипнет к нему - тяжело оторвать.</w:t>
            </w:r>
          </w:p>
          <w:p w:rsidR="005B6A7C" w:rsidRPr="001B115B" w:rsidRDefault="005B6A7C" w:rsidP="001B115B">
            <w:pPr>
              <w:ind w:left="57" w:right="57"/>
              <w:rPr>
                <w:rFonts w:ascii="Times New Roman" w:hAnsi="Times New Roman" w:cs="Times New Roman"/>
                <w:color w:val="auto"/>
              </w:rPr>
            </w:pPr>
            <w:r w:rsidRPr="001B115B">
              <w:rPr>
                <w:rFonts w:ascii="Times New Roman" w:hAnsi="Times New Roman" w:cs="Times New Roman"/>
                <w:color w:val="auto"/>
              </w:rPr>
              <w:t>Оторвёшь гвоздь, а он прилипает опять</w:t>
            </w:r>
            <w:r>
              <w:rPr>
                <w:rFonts w:ascii="Times New Roman" w:hAnsi="Times New Roman" w:cs="Times New Roman"/>
                <w:color w:val="auto"/>
              </w:rPr>
              <w:t xml:space="preserve"> </w:t>
            </w:r>
            <w:r w:rsidRPr="001B115B">
              <w:rPr>
                <w:rFonts w:ascii="Times New Roman" w:hAnsi="Times New Roman" w:cs="Times New Roman"/>
                <w:color w:val="auto"/>
              </w:rPr>
              <w:t>-</w:t>
            </w:r>
          </w:p>
          <w:p w:rsidR="005B6A7C" w:rsidRPr="001B115B" w:rsidRDefault="005B6A7C" w:rsidP="001B115B">
            <w:pPr>
              <w:ind w:left="57" w:right="57"/>
              <w:rPr>
                <w:rFonts w:ascii="Times New Roman" w:hAnsi="Times New Roman" w:cs="Times New Roman"/>
                <w:color w:val="auto"/>
              </w:rPr>
            </w:pPr>
            <w:r w:rsidRPr="001B115B">
              <w:rPr>
                <w:rFonts w:ascii="Times New Roman" w:hAnsi="Times New Roman" w:cs="Times New Roman"/>
                <w:color w:val="auto"/>
              </w:rPr>
              <w:t>Вот такой притягательный этот (магнит)</w:t>
            </w:r>
            <w:r>
              <w:rPr>
                <w:rFonts w:ascii="Times New Roman" w:hAnsi="Times New Roman" w:cs="Times New Roman"/>
                <w:color w:val="auto"/>
              </w:rPr>
              <w:t>.</w:t>
            </w:r>
          </w:p>
          <w:p w:rsidR="005B6A7C" w:rsidRPr="00D87989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Целеполагание</w:t>
            </w: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923B7">
              <w:rPr>
                <w:rFonts w:ascii="Times New Roman" w:hAnsi="Times New Roman" w:cs="Times New Roman"/>
              </w:rPr>
              <w:t>Как вы думаете, о чем мы сегодня с вами будем говорить на уроке и с чем познакомимся?</w:t>
            </w:r>
          </w:p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Что вы знаете о магните? (ответы детей)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1B115B">
            <w:pPr>
              <w:rPr>
                <w:rFonts w:ascii="Times New Roman" w:hAnsi="Times New Roman" w:cs="Times New Roman"/>
                <w:color w:val="auto"/>
              </w:rPr>
            </w:pPr>
          </w:p>
          <w:p w:rsidR="005B6A7C" w:rsidRDefault="005B6A7C" w:rsidP="001B115B">
            <w:pPr>
              <w:rPr>
                <w:rFonts w:ascii="Times New Roman" w:hAnsi="Times New Roman" w:cs="Times New Roman"/>
                <w:color w:val="auto"/>
              </w:rPr>
            </w:pPr>
          </w:p>
          <w:p w:rsidR="005B6A7C" w:rsidRDefault="005B6A7C" w:rsidP="001B115B">
            <w:pPr>
              <w:rPr>
                <w:rFonts w:ascii="Times New Roman" w:hAnsi="Times New Roman" w:cs="Times New Roman"/>
                <w:color w:val="auto"/>
              </w:rPr>
            </w:pPr>
          </w:p>
          <w:p w:rsidR="005B6A7C" w:rsidRDefault="005B6A7C" w:rsidP="001B115B">
            <w:pPr>
              <w:rPr>
                <w:rFonts w:ascii="Times New Roman" w:hAnsi="Times New Roman" w:cs="Times New Roman"/>
                <w:color w:val="auto"/>
              </w:rPr>
            </w:pPr>
          </w:p>
          <w:p w:rsidR="005B6A7C" w:rsidRDefault="005B6A7C" w:rsidP="001B115B">
            <w:pPr>
              <w:rPr>
                <w:rFonts w:ascii="Times New Roman" w:hAnsi="Times New Roman" w:cs="Times New Roman"/>
                <w:color w:val="auto"/>
              </w:rPr>
            </w:pPr>
          </w:p>
          <w:p w:rsidR="005B6A7C" w:rsidRDefault="005B6A7C" w:rsidP="001B115B">
            <w:pPr>
              <w:rPr>
                <w:rFonts w:ascii="Times New Roman" w:hAnsi="Times New Roman" w:cs="Times New Roman"/>
                <w:color w:val="auto"/>
              </w:rPr>
            </w:pPr>
          </w:p>
          <w:p w:rsidR="005B6A7C" w:rsidRDefault="005B6A7C" w:rsidP="001B115B">
            <w:pPr>
              <w:rPr>
                <w:rFonts w:ascii="Times New Roman" w:hAnsi="Times New Roman" w:cs="Times New Roman"/>
                <w:color w:val="auto"/>
              </w:rPr>
            </w:pPr>
          </w:p>
          <w:p w:rsidR="005B6A7C" w:rsidRDefault="005B6A7C" w:rsidP="001B115B">
            <w:pPr>
              <w:rPr>
                <w:rFonts w:ascii="Times New Roman" w:hAnsi="Times New Roman" w:cs="Times New Roman"/>
                <w:color w:val="auto"/>
              </w:rPr>
            </w:pPr>
            <w:hyperlink r:id="rId5" w:history="1">
              <w:r w:rsidRPr="00CF33F4">
                <w:rPr>
                  <w:rStyle w:val="Hyperlink"/>
                  <w:rFonts w:ascii="Times New Roman" w:hAnsi="Times New Roman"/>
                  <w:lang w:val="en-US"/>
                </w:rPr>
                <w:t>http</w:t>
              </w:r>
              <w:r w:rsidRPr="00CF33F4">
                <w:rPr>
                  <w:rStyle w:val="Hyperlink"/>
                  <w:rFonts w:ascii="Times New Roman" w:hAnsi="Times New Roman"/>
                </w:rPr>
                <w:t>://</w:t>
              </w:r>
              <w:r w:rsidRPr="00CF33F4">
                <w:rPr>
                  <w:rStyle w:val="Hyperlink"/>
                  <w:rFonts w:ascii="Times New Roman" w:hAnsi="Times New Roman"/>
                  <w:lang w:val="en-US"/>
                </w:rPr>
                <w:t>ljubimyj</w:t>
              </w:r>
              <w:r w:rsidRPr="00CF33F4">
                <w:rPr>
                  <w:rStyle w:val="Hyperlink"/>
                  <w:rFonts w:ascii="Times New Roman" w:hAnsi="Times New Roman"/>
                </w:rPr>
                <w:t>-</w:t>
              </w:r>
              <w:r w:rsidRPr="00CF33F4">
                <w:rPr>
                  <w:rStyle w:val="Hyperlink"/>
                  <w:rFonts w:ascii="Times New Roman" w:hAnsi="Times New Roman"/>
                  <w:lang w:val="en-US"/>
                </w:rPr>
                <w:t>detskij</w:t>
              </w:r>
              <w:r w:rsidRPr="00CF33F4">
                <w:rPr>
                  <w:rStyle w:val="Hyperlink"/>
                  <w:rFonts w:ascii="Times New Roman" w:hAnsi="Times New Roman"/>
                </w:rPr>
                <w:t>.</w:t>
              </w:r>
              <w:r w:rsidRPr="00CF33F4">
                <w:rPr>
                  <w:rStyle w:val="Hyperlink"/>
                  <w:rFonts w:ascii="Times New Roman" w:hAnsi="Times New Roman"/>
                  <w:lang w:val="en-US"/>
                </w:rPr>
                <w:t>ru</w:t>
              </w:r>
              <w:r w:rsidRPr="00CF33F4">
                <w:rPr>
                  <w:rStyle w:val="Hyperlink"/>
                  <w:rFonts w:ascii="Times New Roman" w:hAnsi="Times New Roman"/>
                </w:rPr>
                <w:t>/</w:t>
              </w:r>
              <w:r w:rsidRPr="00CF33F4">
                <w:rPr>
                  <w:rStyle w:val="Hyperlink"/>
                  <w:rFonts w:ascii="Times New Roman" w:hAnsi="Times New Roman"/>
                  <w:lang w:val="en-US"/>
                </w:rPr>
                <w:t>zagadki</w:t>
              </w:r>
              <w:r w:rsidRPr="00CF33F4">
                <w:rPr>
                  <w:rStyle w:val="Hyperlink"/>
                  <w:rFonts w:ascii="Times New Roman" w:hAnsi="Times New Roman"/>
                </w:rPr>
                <w:t>/1287-</w:t>
              </w:r>
              <w:r w:rsidRPr="00CF33F4">
                <w:rPr>
                  <w:rStyle w:val="Hyperlink"/>
                  <w:rFonts w:ascii="Times New Roman" w:hAnsi="Times New Roman"/>
                  <w:lang w:val="en-US"/>
                </w:rPr>
                <w:t>detyam</w:t>
              </w:r>
              <w:r w:rsidRPr="00CF33F4">
                <w:rPr>
                  <w:rStyle w:val="Hyperlink"/>
                  <w:rFonts w:ascii="Times New Roman" w:hAnsi="Times New Roman"/>
                </w:rPr>
                <w:t>-</w:t>
              </w:r>
              <w:r w:rsidRPr="00CF33F4">
                <w:rPr>
                  <w:rStyle w:val="Hyperlink"/>
                  <w:rFonts w:ascii="Times New Roman" w:hAnsi="Times New Roman"/>
                  <w:lang w:val="en-US"/>
                </w:rPr>
                <w:t>zagadki</w:t>
              </w:r>
              <w:r w:rsidRPr="00CF33F4">
                <w:rPr>
                  <w:rStyle w:val="Hyperlink"/>
                  <w:rFonts w:ascii="Times New Roman" w:hAnsi="Times New Roman"/>
                </w:rPr>
                <w:t>-</w:t>
              </w:r>
              <w:r w:rsidRPr="00CF33F4">
                <w:rPr>
                  <w:rStyle w:val="Hyperlink"/>
                  <w:rFonts w:ascii="Times New Roman" w:hAnsi="Times New Roman"/>
                  <w:lang w:val="en-US"/>
                </w:rPr>
                <w:t>magnit</w:t>
              </w:r>
              <w:r w:rsidRPr="00CF33F4">
                <w:rPr>
                  <w:rStyle w:val="Hyperlink"/>
                  <w:rFonts w:ascii="Times New Roman" w:hAnsi="Times New Roman"/>
                </w:rPr>
                <w:t>.</w:t>
              </w:r>
              <w:r w:rsidRPr="00CF33F4">
                <w:rPr>
                  <w:rStyle w:val="Hyperlink"/>
                  <w:rFonts w:ascii="Times New Roman" w:hAnsi="Times New Roman"/>
                  <w:lang w:val="en-US"/>
                </w:rPr>
                <w:t>html</w:t>
              </w:r>
            </w:hyperlink>
          </w:p>
          <w:p w:rsidR="005B6A7C" w:rsidRPr="001B115B" w:rsidRDefault="005B6A7C" w:rsidP="001B115B">
            <w:pPr>
              <w:rPr>
                <w:rFonts w:ascii="Times New Roman" w:hAnsi="Times New Roman" w:cs="Times New Roman"/>
                <w:color w:val="auto"/>
              </w:rPr>
            </w:pPr>
          </w:p>
          <w:p w:rsidR="005B6A7C" w:rsidRPr="006923B7" w:rsidRDefault="005B6A7C" w:rsidP="008D1B7D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</w:tc>
      </w:tr>
      <w:tr w:rsidR="005B6A7C" w:rsidRPr="008130D3" w:rsidTr="00F67E50">
        <w:trPr>
          <w:trHeight w:val="557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Середина урока</w:t>
            </w:r>
          </w:p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28 минут</w:t>
            </w:r>
          </w:p>
        </w:tc>
        <w:tc>
          <w:tcPr>
            <w:tcW w:w="667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(П) Экспериментирование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Сегодня вы будете маленькими учеными. Представьте, что вы находитесь в лаборатории, где будете проводить опыт с магнитом.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923B7">
              <w:rPr>
                <w:rFonts w:ascii="Times New Roman" w:hAnsi="Times New Roman" w:cs="Times New Roman"/>
              </w:rPr>
              <w:t xml:space="preserve">Ребята, </w:t>
            </w:r>
            <w:r>
              <w:rPr>
                <w:rFonts w:ascii="Times New Roman" w:hAnsi="Times New Roman" w:cs="Times New Roman"/>
              </w:rPr>
              <w:t>рассмотрите магнит. Какой он на вид?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6923B7">
              <w:rPr>
                <w:rFonts w:ascii="Times New Roman" w:hAnsi="Times New Roman" w:cs="Times New Roman"/>
              </w:rPr>
              <w:t>Возьмите магнит в руки и определите</w:t>
            </w:r>
            <w:r>
              <w:rPr>
                <w:rFonts w:ascii="Times New Roman" w:hAnsi="Times New Roman" w:cs="Times New Roman"/>
              </w:rPr>
              <w:t>,</w:t>
            </w:r>
            <w:r w:rsidRPr="006923B7">
              <w:rPr>
                <w:rFonts w:ascii="Times New Roman" w:hAnsi="Times New Roman" w:cs="Times New Roman"/>
              </w:rPr>
              <w:t xml:space="preserve"> какой он на ощупь? 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6923B7">
              <w:rPr>
                <w:rFonts w:ascii="Times New Roman" w:hAnsi="Times New Roman" w:cs="Times New Roman"/>
              </w:rPr>
              <w:t>У вас на парте пластиковые тарелочки, в которых лежат предметы из разных материалов.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Сделайте предположение о том, какие предметы притянет магнит.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Предположения записываются на доске.</w:t>
            </w:r>
          </w:p>
          <w:p w:rsidR="005B6A7C" w:rsidRPr="00B6136E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А теперь проверьте свои гипотезы. </w:t>
            </w:r>
            <w:r w:rsidRPr="006923B7">
              <w:rPr>
                <w:rFonts w:ascii="Times New Roman" w:hAnsi="Times New Roman" w:cs="Times New Roman"/>
              </w:rPr>
              <w:t>Бер</w:t>
            </w:r>
            <w:r>
              <w:rPr>
                <w:rFonts w:ascii="Times New Roman" w:hAnsi="Times New Roman" w:cs="Times New Roman"/>
              </w:rPr>
              <w:t>ите</w:t>
            </w:r>
            <w:r w:rsidRPr="006923B7">
              <w:rPr>
                <w:rFonts w:ascii="Times New Roman" w:hAnsi="Times New Roman" w:cs="Times New Roman"/>
              </w:rPr>
              <w:t xml:space="preserve"> по одному предмету и поднос</w:t>
            </w:r>
            <w:r>
              <w:rPr>
                <w:rFonts w:ascii="Times New Roman" w:hAnsi="Times New Roman" w:cs="Times New Roman"/>
              </w:rPr>
              <w:t>ите</w:t>
            </w:r>
            <w:r w:rsidRPr="006923B7">
              <w:rPr>
                <w:rFonts w:ascii="Times New Roman" w:hAnsi="Times New Roman" w:cs="Times New Roman"/>
              </w:rPr>
              <w:t xml:space="preserve"> к нему магнит. Те предметы, которые притягиваются к магниту, клад</w:t>
            </w:r>
            <w:r>
              <w:rPr>
                <w:rFonts w:ascii="Times New Roman" w:hAnsi="Times New Roman" w:cs="Times New Roman"/>
              </w:rPr>
              <w:t>ите</w:t>
            </w:r>
            <w:r w:rsidRPr="006923B7">
              <w:rPr>
                <w:rFonts w:ascii="Times New Roman" w:hAnsi="Times New Roman" w:cs="Times New Roman"/>
              </w:rPr>
              <w:t xml:space="preserve"> в одну сторону, которые не притягиваются</w:t>
            </w:r>
            <w:r>
              <w:rPr>
                <w:rFonts w:ascii="Times New Roman" w:hAnsi="Times New Roman" w:cs="Times New Roman"/>
              </w:rPr>
              <w:t>,</w:t>
            </w:r>
            <w:r w:rsidRPr="006923B7">
              <w:rPr>
                <w:rFonts w:ascii="Times New Roman" w:hAnsi="Times New Roman" w:cs="Times New Roman"/>
              </w:rPr>
              <w:t xml:space="preserve"> в другую.</w:t>
            </w:r>
          </w:p>
          <w:p w:rsidR="005B6A7C" w:rsidRDefault="005B6A7C" w:rsidP="00222B2E">
            <w:pPr>
              <w:ind w:left="57" w:right="57"/>
              <w:jc w:val="both"/>
              <w:rPr>
                <w:lang w:val="en-US"/>
              </w:rPr>
            </w:pPr>
            <w:r w:rsidRPr="00AF705B">
              <w:rPr>
                <w:lang w:val="en-US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1.75pt;height:113.25pt">
                  <v:imagedata r:id="rId6" o:title=""/>
                </v:shape>
              </w:pict>
            </w:r>
          </w:p>
          <w:p w:rsidR="005B6A7C" w:rsidRPr="00494D6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  <w:lang w:val="en-US"/>
              </w:rPr>
            </w:pPr>
            <w:r w:rsidRPr="00AF705B">
              <w:pict>
                <v:shape id="_x0000_i1026" type="#_x0000_t75" style="width:201.75pt;height:113.25pt">
                  <v:imagedata r:id="rId7" o:title=""/>
                </v:shape>
              </w:pict>
            </w:r>
          </w:p>
          <w:p w:rsidR="005B6A7C" w:rsidRPr="00666665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- </w:t>
            </w:r>
            <w:r w:rsidRPr="00666665">
              <w:rPr>
                <w:rFonts w:ascii="Times New Roman" w:hAnsi="Times New Roman" w:cs="Times New Roman"/>
              </w:rPr>
              <w:t>Заполните таблицу</w:t>
            </w:r>
            <w:r>
              <w:rPr>
                <w:rFonts w:ascii="Times New Roman" w:hAnsi="Times New Roman" w:cs="Times New Roman"/>
              </w:rPr>
              <w:t>.</w:t>
            </w:r>
          </w:p>
          <w:tbl>
            <w:tblPr>
              <w:tblW w:w="0" w:type="auto"/>
              <w:tblInd w:w="42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2835"/>
              <w:gridCol w:w="3118"/>
            </w:tblGrid>
            <w:tr w:rsidR="005B6A7C" w:rsidRPr="006923B7" w:rsidTr="00666665">
              <w:trPr>
                <w:trHeight w:val="252"/>
              </w:trPr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66665" w:rsidRDefault="005B6A7C" w:rsidP="00666665">
                  <w:pPr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666665">
                    <w:rPr>
                      <w:rFonts w:ascii="Times New Roman" w:hAnsi="Times New Roman" w:cs="Times New Roman"/>
                      <w:b/>
                    </w:rPr>
                    <w:t>магнит притягивает</w:t>
                  </w:r>
                </w:p>
              </w:tc>
              <w:tc>
                <w:tcPr>
                  <w:tcW w:w="31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66665" w:rsidRDefault="005B6A7C" w:rsidP="00666665">
                  <w:pPr>
                    <w:ind w:left="57" w:right="57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666665">
                    <w:rPr>
                      <w:rFonts w:ascii="Times New Roman" w:hAnsi="Times New Roman" w:cs="Times New Roman"/>
                      <w:b/>
                    </w:rPr>
                    <w:t>магнит не притягивает</w:t>
                  </w:r>
                </w:p>
              </w:tc>
            </w:tr>
            <w:tr w:rsidR="005B6A7C" w:rsidRPr="006923B7" w:rsidTr="00666665">
              <w:trPr>
                <w:trHeight w:val="1005"/>
              </w:trPr>
              <w:tc>
                <w:tcPr>
                  <w:tcW w:w="283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923B7" w:rsidRDefault="005B6A7C" w:rsidP="00222B2E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  <w:r w:rsidRPr="006923B7">
                    <w:rPr>
                      <w:rFonts w:ascii="Times New Roman" w:hAnsi="Times New Roman" w:cs="Times New Roman"/>
                    </w:rPr>
                    <w:t xml:space="preserve">скрепки, булавки, ножницы </w:t>
                  </w:r>
                </w:p>
                <w:p w:rsidR="005B6A7C" w:rsidRPr="006923B7" w:rsidRDefault="005B6A7C" w:rsidP="00222B2E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311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923B7" w:rsidRDefault="005B6A7C" w:rsidP="00222B2E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  <w:r w:rsidRPr="006923B7">
                    <w:rPr>
                      <w:rFonts w:ascii="Times New Roman" w:hAnsi="Times New Roman" w:cs="Times New Roman"/>
                    </w:rPr>
                    <w:t>алюминиевые ложки, карандаши,</w:t>
                  </w:r>
                </w:p>
                <w:p w:rsidR="005B6A7C" w:rsidRPr="006923B7" w:rsidRDefault="005B6A7C" w:rsidP="00666665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  <w:r w:rsidRPr="006923B7">
                    <w:rPr>
                      <w:rFonts w:ascii="Times New Roman" w:hAnsi="Times New Roman" w:cs="Times New Roman"/>
                    </w:rPr>
                    <w:t>ластик, пуговицы</w:t>
                  </w:r>
                </w:p>
              </w:tc>
            </w:tr>
          </w:tbl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Перечислите предметы, которые притянул магнит. Что у них общего?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Почему притянулись только некоторые предметы?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Как называется это свойство магнитов?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Почему не оправдалась гипотеза об алюминиевой ложке? 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6923B7">
              <w:rPr>
                <w:rFonts w:ascii="Times New Roman" w:hAnsi="Times New Roman" w:cs="Times New Roman"/>
              </w:rPr>
              <w:t>Не всякий металл притягивает магнит (алюминий). Значит</w:t>
            </w:r>
            <w:r>
              <w:rPr>
                <w:rFonts w:ascii="Times New Roman" w:hAnsi="Times New Roman" w:cs="Times New Roman"/>
              </w:rPr>
              <w:t>,</w:t>
            </w:r>
            <w:r w:rsidRPr="006923B7">
              <w:rPr>
                <w:rFonts w:ascii="Times New Roman" w:hAnsi="Times New Roman" w:cs="Times New Roman"/>
              </w:rPr>
              <w:t xml:space="preserve"> не все металлы имеют магнитн</w:t>
            </w:r>
            <w:r>
              <w:rPr>
                <w:rFonts w:ascii="Times New Roman" w:hAnsi="Times New Roman" w:cs="Times New Roman"/>
              </w:rPr>
              <w:t>ы</w:t>
            </w:r>
            <w:r w:rsidRPr="006923B7">
              <w:rPr>
                <w:rFonts w:ascii="Times New Roman" w:hAnsi="Times New Roman" w:cs="Times New Roman"/>
              </w:rPr>
              <w:t>е свойств</w:t>
            </w:r>
            <w:r>
              <w:rPr>
                <w:rFonts w:ascii="Times New Roman" w:hAnsi="Times New Roman" w:cs="Times New Roman"/>
              </w:rPr>
              <w:t>а</w:t>
            </w:r>
            <w:r w:rsidRPr="006923B7">
              <w:rPr>
                <w:rFonts w:ascii="Times New Roman" w:hAnsi="Times New Roman" w:cs="Times New Roman"/>
              </w:rPr>
              <w:t>.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 w:rsidRPr="00D87989">
              <w:rPr>
                <w:rFonts w:ascii="Times New Roman" w:hAnsi="Times New Roman" w:cs="Times New Roman"/>
                <w:b/>
              </w:rPr>
              <w:t>Физминутка.</w:t>
            </w:r>
            <w:r>
              <w:rPr>
                <w:rFonts w:ascii="Times New Roman" w:hAnsi="Times New Roman" w:cs="Times New Roman"/>
                <w:b/>
              </w:rPr>
              <w:t xml:space="preserve"> </w:t>
            </w:r>
            <w:r w:rsidRPr="006923B7">
              <w:rPr>
                <w:rFonts w:ascii="Times New Roman" w:hAnsi="Times New Roman" w:cs="Times New Roman"/>
                <w:b/>
              </w:rPr>
              <w:t>Игра «Магнитики».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Дети </w:t>
            </w:r>
            <w:r>
              <w:rPr>
                <w:rFonts w:ascii="Times New Roman" w:hAnsi="Times New Roman" w:cs="Times New Roman"/>
              </w:rPr>
              <w:t>становятся</w:t>
            </w:r>
            <w:r w:rsidRPr="006923B7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923B7">
              <w:rPr>
                <w:rFonts w:ascii="Times New Roman" w:hAnsi="Times New Roman" w:cs="Times New Roman"/>
              </w:rPr>
              <w:t>круг. У каждого ученика кружочки определенного цвета.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6923B7">
              <w:rPr>
                <w:rFonts w:ascii="Times New Roman" w:hAnsi="Times New Roman" w:cs="Times New Roman"/>
              </w:rPr>
              <w:t xml:space="preserve">Представьте, что вы магнитики, вам нужно по кружкам одинакового цвета найти себе пару, соединиться, взявшись за руки: магнитик притягивает к себе </w:t>
            </w:r>
            <w:r>
              <w:rPr>
                <w:rFonts w:ascii="Times New Roman" w:hAnsi="Times New Roman" w:cs="Times New Roman"/>
              </w:rPr>
              <w:t>предмет</w:t>
            </w:r>
            <w:r w:rsidRPr="006923B7">
              <w:rPr>
                <w:rFonts w:ascii="Times New Roman" w:hAnsi="Times New Roman" w:cs="Times New Roman"/>
              </w:rPr>
              <w:t>.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 xml:space="preserve"> Назовите, какой предмет может притянуть магнит.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Разойдитесь. Найдите новую пару. Какой предмет магнит притянул?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360CC6">
              <w:rPr>
                <w:rFonts w:ascii="Times New Roman" w:hAnsi="Times New Roman" w:cs="Times New Roman"/>
                <w:b/>
              </w:rPr>
              <w:t>Деление по цветам фишек на группы</w:t>
            </w:r>
            <w:r>
              <w:rPr>
                <w:rFonts w:ascii="Times New Roman" w:hAnsi="Times New Roman" w:cs="Times New Roman"/>
              </w:rPr>
              <w:t>.</w:t>
            </w:r>
          </w:p>
          <w:p w:rsidR="005B6A7C" w:rsidRDefault="005B6A7C" w:rsidP="00C35054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(Г) Исследование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Первая группа</w:t>
            </w:r>
            <w:r>
              <w:rPr>
                <w:rFonts w:ascii="Times New Roman" w:hAnsi="Times New Roman" w:cs="Times New Roman"/>
              </w:rPr>
              <w:t>:</w:t>
            </w:r>
            <w:r w:rsidRPr="006923B7">
              <w:rPr>
                <w:rFonts w:ascii="Times New Roman" w:hAnsi="Times New Roman" w:cs="Times New Roman"/>
              </w:rPr>
              <w:t xml:space="preserve"> при помощи магнита найти предмет в крупе.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В</w:t>
            </w:r>
            <w:r>
              <w:rPr>
                <w:rFonts w:ascii="Times New Roman" w:hAnsi="Times New Roman" w:cs="Times New Roman"/>
              </w:rPr>
              <w:t xml:space="preserve"> ёмкости с</w:t>
            </w:r>
            <w:r w:rsidRPr="006923B7">
              <w:rPr>
                <w:rFonts w:ascii="Times New Roman" w:hAnsi="Times New Roman" w:cs="Times New Roman"/>
              </w:rPr>
              <w:t xml:space="preserve"> крупой спрятан гвоздь.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AF705B">
              <w:rPr>
                <w:lang w:val="en-US"/>
              </w:rPr>
              <w:pict>
                <v:shape id="_x0000_i1027" type="#_x0000_t75" style="width:172.5pt;height:97.5pt">
                  <v:imagedata r:id="rId8" o:title=""/>
                </v:shape>
              </w:pic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Вторая группа исследует, как можно достать предмет со дна стакана с водой.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В стакане с водой булавки. 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AF705B">
              <w:rPr>
                <w:lang w:val="en-US"/>
              </w:rPr>
              <w:pict>
                <v:shape id="_x0000_i1028" type="#_x0000_t75" style="width:172.5pt;height:102.75pt">
                  <v:imagedata r:id="rId9" o:title=""/>
                </v:shape>
              </w:pic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Третья группа проведёт эксперимент, где узнают, может ли магнит на расстоянии передвинуть предмет.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На</w:t>
            </w:r>
            <w:r>
              <w:rPr>
                <w:rFonts w:ascii="Times New Roman" w:hAnsi="Times New Roman" w:cs="Times New Roman"/>
              </w:rPr>
              <w:t xml:space="preserve"> разделочной доске лежат ножницы</w:t>
            </w:r>
            <w:r w:rsidRPr="006923B7">
              <w:rPr>
                <w:rFonts w:ascii="Times New Roman" w:hAnsi="Times New Roman" w:cs="Times New Roman"/>
              </w:rPr>
              <w:t>, снизу доски ребята двигают магнит и наблюдают, к</w:t>
            </w:r>
            <w:r>
              <w:rPr>
                <w:rFonts w:ascii="Times New Roman" w:hAnsi="Times New Roman" w:cs="Times New Roman"/>
              </w:rPr>
              <w:t>ак двигаются за магнитом ножницы</w:t>
            </w:r>
            <w:r w:rsidRPr="006923B7">
              <w:rPr>
                <w:rFonts w:ascii="Times New Roman" w:hAnsi="Times New Roman" w:cs="Times New Roman"/>
              </w:rPr>
              <w:t>.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AF705B">
              <w:rPr>
                <w:lang w:val="en-US"/>
              </w:rPr>
              <w:pict>
                <v:shape id="_x0000_i1029" type="#_x0000_t75" style="width:172.5pt;height:102.75pt">
                  <v:imagedata r:id="rId10" o:title=""/>
                </v:shape>
              </w:pic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Четвёртая группа узнает, не теряет ли магнит свои свойства через ткань. 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 полотенце лежат булавки и скрепки</w:t>
            </w:r>
            <w:r w:rsidRPr="006923B7">
              <w:rPr>
                <w:rFonts w:ascii="Times New Roman" w:hAnsi="Times New Roman" w:cs="Times New Roman"/>
              </w:rPr>
              <w:t>. Ребята узнают, действует ли притяжение магнита через ткань.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AF705B">
              <w:rPr>
                <w:lang w:val="en-US"/>
              </w:rPr>
              <w:pict>
                <v:shape id="_x0000_i1030" type="#_x0000_t75" style="width:172.5pt;height:108pt">
                  <v:imagedata r:id="rId11" o:title=""/>
                </v:shape>
              </w:pic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Каждая группа рассказывает свои впечатления о проведенных исследованиях. 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Что вы узнали, работая над исследованием магнита?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Магнит притягивает металлические предметы, может действовать через предметы и вещества. 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Магнитная сила действует сквозь пластик, дерево, воду, ткань, крупу.</w:t>
            </w:r>
          </w:p>
          <w:p w:rsidR="005B6A7C" w:rsidRPr="00C35054" w:rsidRDefault="005B6A7C" w:rsidP="00360CC6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Дифференциация </w:t>
            </w:r>
            <w:r>
              <w:rPr>
                <w:rFonts w:ascii="Times New Roman" w:hAnsi="Times New Roman" w:cs="Times New Roman"/>
              </w:rPr>
              <w:t>через диалог и поддержку учителя</w:t>
            </w:r>
            <w:r w:rsidRPr="00C35054">
              <w:rPr>
                <w:rFonts w:ascii="Times New Roman" w:hAnsi="Times New Roman" w:cs="Times New Roman"/>
              </w:rPr>
              <w:t>.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360CC6">
              <w:rPr>
                <w:rFonts w:ascii="Times New Roman" w:hAnsi="Times New Roman" w:cs="Times New Roman"/>
                <w:b/>
              </w:rPr>
              <w:t>ФО</w:t>
            </w:r>
            <w:r>
              <w:rPr>
                <w:rFonts w:ascii="Times New Roman" w:hAnsi="Times New Roman" w:cs="Times New Roman"/>
              </w:rPr>
              <w:t xml:space="preserve"> самооценивание «От кулака до пяти пальцев»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Участвовал в опыте и смог сделать вывод – пять пальцев.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Участвовал в опыте, но не смог сделать вывод – три пальца;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участвовал в опыте – кулак.</w:t>
            </w:r>
          </w:p>
          <w:p w:rsidR="005B6A7C" w:rsidRPr="005D598D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 w:rsidRPr="005D598D">
              <w:rPr>
                <w:rFonts w:ascii="Times New Roman" w:hAnsi="Times New Roman" w:cs="Times New Roman"/>
                <w:b/>
              </w:rPr>
              <w:t xml:space="preserve">(П) </w:t>
            </w:r>
            <w:r>
              <w:rPr>
                <w:rFonts w:ascii="Times New Roman" w:hAnsi="Times New Roman" w:cs="Times New Roman"/>
                <w:b/>
              </w:rPr>
              <w:t>Обсуждение проблемного вопроса</w:t>
            </w:r>
            <w:r w:rsidRPr="005D598D">
              <w:rPr>
                <w:rFonts w:ascii="Times New Roman" w:hAnsi="Times New Roman" w:cs="Times New Roman"/>
                <w:b/>
              </w:rPr>
              <w:t xml:space="preserve"> «Где встречается</w:t>
            </w:r>
            <w:r>
              <w:rPr>
                <w:rFonts w:ascii="Times New Roman" w:hAnsi="Times New Roman" w:cs="Times New Roman"/>
                <w:b/>
              </w:rPr>
              <w:t xml:space="preserve"> магнит</w:t>
            </w:r>
            <w:r w:rsidRPr="005D598D">
              <w:rPr>
                <w:rFonts w:ascii="Times New Roman" w:hAnsi="Times New Roman" w:cs="Times New Roman"/>
                <w:b/>
              </w:rPr>
              <w:t>?»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Расскажите, где люди используют магниты в жизни?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2566FF">
              <w:rPr>
                <w:rFonts w:ascii="Times New Roman" w:hAnsi="Times New Roman" w:cs="Times New Roman"/>
                <w:b/>
              </w:rPr>
              <w:t>(К)</w:t>
            </w:r>
            <w:r>
              <w:rPr>
                <w:rFonts w:ascii="Times New Roman" w:hAnsi="Times New Roman" w:cs="Times New Roman"/>
              </w:rPr>
              <w:t xml:space="preserve"> Демонстрация зажимов на шкафчиках, держателей ножей, магнитной доски, магнитов на холодильник, игрушек с магнитами, компаса. </w:t>
            </w:r>
          </w:p>
          <w:p w:rsidR="005B6A7C" w:rsidRPr="009400E3" w:rsidRDefault="005B6A7C" w:rsidP="009400E3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9400E3">
              <w:rPr>
                <w:rFonts w:ascii="Times New Roman" w:hAnsi="Times New Roman" w:cs="Times New Roman"/>
              </w:rPr>
              <w:t xml:space="preserve">Для чего нужен компас? </w:t>
            </w:r>
          </w:p>
          <w:p w:rsidR="005B6A7C" w:rsidRPr="009400E3" w:rsidRDefault="005B6A7C" w:rsidP="009400E3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9400E3">
              <w:rPr>
                <w:rFonts w:ascii="Times New Roman" w:hAnsi="Times New Roman" w:cs="Times New Roman"/>
              </w:rPr>
              <w:t>Компас помогает нам определять стороны горизонта. Синяя стрелка указывает на север, красная на юг.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400E3">
              <w:rPr>
                <w:rFonts w:ascii="Times New Roman" w:hAnsi="Times New Roman" w:cs="Times New Roman"/>
              </w:rPr>
              <w:t xml:space="preserve">Стрелки компаса делают </w:t>
            </w:r>
            <w:r>
              <w:rPr>
                <w:rFonts w:ascii="Times New Roman" w:hAnsi="Times New Roman" w:cs="Times New Roman"/>
              </w:rPr>
              <w:t>и</w:t>
            </w:r>
            <w:r w:rsidRPr="009400E3">
              <w:rPr>
                <w:rFonts w:ascii="Times New Roman" w:hAnsi="Times New Roman" w:cs="Times New Roman"/>
              </w:rPr>
              <w:t>з магнитного железняка.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400E3">
              <w:rPr>
                <w:rFonts w:ascii="Times New Roman" w:hAnsi="Times New Roman" w:cs="Times New Roman"/>
              </w:rPr>
              <w:t xml:space="preserve">Магнитный железняк </w:t>
            </w:r>
            <w:r>
              <w:rPr>
                <w:rFonts w:ascii="Times New Roman" w:hAnsi="Times New Roman" w:cs="Times New Roman"/>
              </w:rPr>
              <w:t>или железная руда</w:t>
            </w:r>
            <w:r w:rsidRPr="009400E3">
              <w:rPr>
                <w:rFonts w:ascii="Times New Roman" w:hAnsi="Times New Roman" w:cs="Times New Roman"/>
              </w:rPr>
              <w:t xml:space="preserve"> – это естественные магниты 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</w:rPr>
              <w:t>- Магниты используются в производстве тепловозов, поездов, самолета, электропил. Также магниты применяются в медицине для диагностики заболеваний (</w:t>
            </w: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м</w:t>
            </w:r>
            <w:r w:rsidRPr="009400E3">
              <w:rPr>
                <w:rFonts w:ascii="Times New Roman" w:hAnsi="Times New Roman" w:cs="Times New Roman"/>
                <w:color w:val="auto"/>
                <w:shd w:val="clear" w:color="auto" w:fill="FFFFFF"/>
              </w:rPr>
              <w:t xml:space="preserve">агнитно </w:t>
            </w: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р</w:t>
            </w:r>
            <w:r w:rsidRPr="009400E3"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езонансны</w:t>
            </w: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й</w:t>
            </w:r>
            <w:r w:rsidRPr="009400E3">
              <w:rPr>
                <w:rFonts w:ascii="Times New Roman" w:hAnsi="Times New Roman" w:cs="Times New Roman"/>
                <w:color w:val="auto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т</w:t>
            </w:r>
            <w:r w:rsidRPr="009400E3"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омограф</w:t>
            </w:r>
            <w:r w:rsidRPr="009400E3">
              <w:rPr>
                <w:rFonts w:ascii="Times New Roman" w:hAnsi="Times New Roman" w:cs="Times New Roman"/>
                <w:color w:val="auto"/>
              </w:rPr>
              <w:t>)</w:t>
            </w:r>
            <w:r>
              <w:rPr>
                <w:rFonts w:ascii="Times New Roman" w:hAnsi="Times New Roman" w:cs="Times New Roman"/>
                <w:color w:val="auto"/>
              </w:rPr>
              <w:t xml:space="preserve"> и лечения магнитным полем.</w:t>
            </w:r>
          </w:p>
          <w:p w:rsidR="005B6A7C" w:rsidRPr="009400E3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- Какой вы знаете самый большой магнит в природе?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Почему люди, предметы, дома не падают с нашей планеты?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Земля притягивает к себе, потому что обладает магнитным притяжением.</w:t>
            </w:r>
          </w:p>
          <w:p w:rsidR="005B6A7C" w:rsidRDefault="005B6A7C" w:rsidP="00B854C0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Демонстрация ролика «Смешарики. Пин-код. Как работает магнит»</w:t>
            </w:r>
          </w:p>
          <w:p w:rsidR="005B6A7C" w:rsidRDefault="005B6A7C" w:rsidP="00B854C0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(И) </w:t>
            </w:r>
            <w:r w:rsidRPr="002566FF">
              <w:rPr>
                <w:rFonts w:ascii="Times New Roman" w:hAnsi="Times New Roman" w:cs="Times New Roman"/>
                <w:b/>
              </w:rPr>
              <w:t>ФО</w:t>
            </w:r>
            <w:r>
              <w:rPr>
                <w:rFonts w:ascii="Times New Roman" w:hAnsi="Times New Roman" w:cs="Times New Roman"/>
              </w:rPr>
              <w:t xml:space="preserve"> Прием «Верно-неверно»</w:t>
            </w:r>
          </w:p>
          <w:p w:rsidR="005B6A7C" w:rsidRDefault="005B6A7C" w:rsidP="00B854C0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Возле каждого утверждения проставьте буквы: если утверждение верное, букву В, если неверное – букву Н.</w:t>
            </w:r>
          </w:p>
          <w:p w:rsidR="005B6A7C" w:rsidRDefault="005B6A7C" w:rsidP="002566FF">
            <w:pPr>
              <w:numPr>
                <w:ilvl w:val="0"/>
                <w:numId w:val="1"/>
              </w:numPr>
              <w:ind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Магнит притягивает скрепки и булавки. В</w:t>
            </w:r>
          </w:p>
          <w:p w:rsidR="005B6A7C" w:rsidRDefault="005B6A7C" w:rsidP="002566FF">
            <w:pPr>
              <w:numPr>
                <w:ilvl w:val="0"/>
                <w:numId w:val="1"/>
              </w:numPr>
              <w:ind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Магнитная сила не действует через воду. Н</w:t>
            </w:r>
          </w:p>
          <w:p w:rsidR="005B6A7C" w:rsidRDefault="005B6A7C" w:rsidP="002566FF">
            <w:pPr>
              <w:numPr>
                <w:ilvl w:val="0"/>
                <w:numId w:val="1"/>
              </w:numPr>
              <w:ind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Магнит используется в компасе. В</w:t>
            </w:r>
          </w:p>
          <w:p w:rsidR="005B6A7C" w:rsidRDefault="005B6A7C" w:rsidP="002566FF">
            <w:pPr>
              <w:numPr>
                <w:ilvl w:val="0"/>
                <w:numId w:val="1"/>
              </w:numPr>
              <w:ind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Земля обладает магнитным притяжением. В</w:t>
            </w:r>
          </w:p>
          <w:p w:rsidR="005B6A7C" w:rsidRPr="00873A79" w:rsidRDefault="005B6A7C" w:rsidP="002566FF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FE7C31">
              <w:rPr>
                <w:rFonts w:ascii="Times New Roman" w:hAnsi="Times New Roman" w:cs="Times New Roman"/>
                <w:b/>
              </w:rPr>
              <w:t>Дифференциация</w:t>
            </w:r>
            <w:r>
              <w:rPr>
                <w:rFonts w:ascii="Times New Roman" w:hAnsi="Times New Roman" w:cs="Times New Roman"/>
              </w:rPr>
              <w:t xml:space="preserve"> по источнику: учащиеся могут обратиться к записям, чтобы выполнить задание.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Магнит для каждого ученика.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Скрепки, булавки, ножницы, алюминиевые ложки, карандаши, ластики, пуговицы.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Стакан с водой, разделочная доска, крупа, полотенце, магнит, металлические предметы</w:t>
            </w: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  <w:r>
              <w:rPr>
                <w:rFonts w:ascii="Times New Roman" w:hAnsi="Times New Roman" w:cs="Times New Roman"/>
              </w:rPr>
              <w:t xml:space="preserve">Предметы быта, игрушки, компас, изображение </w:t>
            </w: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м</w:t>
            </w:r>
            <w:r w:rsidRPr="009400E3">
              <w:rPr>
                <w:rFonts w:ascii="Times New Roman" w:hAnsi="Times New Roman" w:cs="Times New Roman"/>
                <w:color w:val="auto"/>
                <w:shd w:val="clear" w:color="auto" w:fill="FFFFFF"/>
              </w:rPr>
              <w:t xml:space="preserve">агнитно </w:t>
            </w: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р</w:t>
            </w:r>
            <w:r w:rsidRPr="009400E3"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езонансн</w:t>
            </w: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ого</w:t>
            </w:r>
            <w:r w:rsidRPr="009400E3">
              <w:rPr>
                <w:rFonts w:ascii="Times New Roman" w:hAnsi="Times New Roman" w:cs="Times New Roman"/>
                <w:color w:val="auto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т</w:t>
            </w:r>
            <w:r w:rsidRPr="009400E3"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омограф</w:t>
            </w: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а</w:t>
            </w: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Default="005B6A7C" w:rsidP="001D0551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Default="005B6A7C" w:rsidP="00B854C0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  <w:hyperlink r:id="rId12" w:history="1">
              <w:r w:rsidRPr="00CF33F4">
                <w:rPr>
                  <w:rStyle w:val="Hyperlink"/>
                  <w:rFonts w:ascii="Times New Roman" w:hAnsi="Times New Roman"/>
                  <w:shd w:val="clear" w:color="auto" w:fill="FFFFFF"/>
                </w:rPr>
                <w:t>https://www.youtube.com/watch?v=dfNzmABc28E</w:t>
              </w:r>
            </w:hyperlink>
          </w:p>
          <w:p w:rsidR="005B6A7C" w:rsidRDefault="005B6A7C" w:rsidP="00B854C0">
            <w:pPr>
              <w:ind w:left="57" w:right="57"/>
              <w:jc w:val="both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Pr="006923B7" w:rsidRDefault="005B6A7C" w:rsidP="00B854C0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Индивидуальные карточки с утверждениями</w:t>
            </w:r>
          </w:p>
        </w:tc>
      </w:tr>
      <w:tr w:rsidR="005B6A7C" w:rsidRPr="008130D3" w:rsidTr="00F67E50">
        <w:trPr>
          <w:trHeight w:val="552"/>
        </w:trPr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8D1B7D">
            <w:pPr>
              <w:ind w:left="57" w:right="57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Конец урока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 минут</w:t>
            </w:r>
          </w:p>
        </w:tc>
        <w:tc>
          <w:tcPr>
            <w:tcW w:w="6675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(И) ФО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Критерий оценивания: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Обучающийся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определяет предметы, которые обладают магнитными свойствами.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Задание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Отметь + те предметы, которые обладают магнитными свойствами.</w:t>
            </w:r>
          </w:p>
          <w:p w:rsidR="005B6A7C" w:rsidRPr="00552F34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tbl>
            <w:tblPr>
              <w:tblW w:w="0" w:type="auto"/>
              <w:tblInd w:w="45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2205"/>
              <w:gridCol w:w="7"/>
              <w:gridCol w:w="785"/>
            </w:tblGrid>
            <w:tr w:rsidR="005B6A7C" w:rsidRPr="006923B7" w:rsidTr="00F32617">
              <w:trPr>
                <w:trHeight w:val="252"/>
              </w:trPr>
              <w:tc>
                <w:tcPr>
                  <w:tcW w:w="221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923B7" w:rsidRDefault="005B6A7C" w:rsidP="00F32617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ножницы</w:t>
                  </w:r>
                </w:p>
              </w:tc>
              <w:tc>
                <w:tcPr>
                  <w:tcW w:w="7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923B7" w:rsidRDefault="005B6A7C" w:rsidP="00F32617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5B6A7C" w:rsidRPr="006923B7" w:rsidTr="00F32617">
              <w:trPr>
                <w:trHeight w:val="285"/>
              </w:trPr>
              <w:tc>
                <w:tcPr>
                  <w:tcW w:w="221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923B7" w:rsidRDefault="005B6A7C" w:rsidP="00F32617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пуговицы</w:t>
                  </w:r>
                </w:p>
              </w:tc>
              <w:tc>
                <w:tcPr>
                  <w:tcW w:w="7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923B7" w:rsidRDefault="005B6A7C" w:rsidP="00F32617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5B6A7C" w:rsidRPr="006923B7" w:rsidTr="00F32617">
              <w:trPr>
                <w:trHeight w:val="135"/>
              </w:trPr>
              <w:tc>
                <w:tcPr>
                  <w:tcW w:w="221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923B7" w:rsidRDefault="005B6A7C" w:rsidP="00F32617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булавки</w:t>
                  </w:r>
                </w:p>
              </w:tc>
              <w:tc>
                <w:tcPr>
                  <w:tcW w:w="7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923B7" w:rsidRDefault="005B6A7C" w:rsidP="00F32617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5B6A7C" w:rsidRPr="006923B7" w:rsidTr="00F32617">
              <w:trPr>
                <w:trHeight w:val="146"/>
              </w:trPr>
              <w:tc>
                <w:tcPr>
                  <w:tcW w:w="221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923B7" w:rsidRDefault="005B6A7C" w:rsidP="00F32617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скрепки</w:t>
                  </w:r>
                </w:p>
              </w:tc>
              <w:tc>
                <w:tcPr>
                  <w:tcW w:w="7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Pr="006923B7" w:rsidRDefault="005B6A7C" w:rsidP="00F32617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5B6A7C" w:rsidTr="00F32617">
              <w:trPr>
                <w:trHeight w:val="211"/>
              </w:trPr>
              <w:tc>
                <w:tcPr>
                  <w:tcW w:w="22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Default="005B6A7C" w:rsidP="00F32617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ластик</w:t>
                  </w:r>
                </w:p>
              </w:tc>
              <w:tc>
                <w:tcPr>
                  <w:tcW w:w="79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:rsidR="005B6A7C" w:rsidRDefault="005B6A7C" w:rsidP="00F32617">
                  <w:pPr>
                    <w:ind w:left="57" w:right="57"/>
                    <w:jc w:val="both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 w:rsidRPr="00552F34">
              <w:rPr>
                <w:rFonts w:ascii="Times New Roman" w:hAnsi="Times New Roman" w:cs="Times New Roman"/>
                <w:b/>
              </w:rPr>
              <w:t>Дескриптор</w:t>
            </w:r>
          </w:p>
          <w:p w:rsidR="005B6A7C" w:rsidRDefault="005B6A7C" w:rsidP="00504752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Обучающийся:</w:t>
            </w:r>
          </w:p>
          <w:p w:rsidR="005B6A7C" w:rsidRDefault="005B6A7C" w:rsidP="001C75C1">
            <w:pPr>
              <w:numPr>
                <w:ilvl w:val="0"/>
                <w:numId w:val="2"/>
              </w:numPr>
              <w:ind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указывает первый предмет (ножницы);</w:t>
            </w:r>
          </w:p>
          <w:p w:rsidR="005B6A7C" w:rsidRDefault="005B6A7C" w:rsidP="001C75C1">
            <w:pPr>
              <w:numPr>
                <w:ilvl w:val="0"/>
                <w:numId w:val="2"/>
              </w:numPr>
              <w:ind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указывает второй предмет (булавки);</w:t>
            </w:r>
          </w:p>
          <w:p w:rsidR="005B6A7C" w:rsidRDefault="005B6A7C" w:rsidP="001C75C1">
            <w:pPr>
              <w:numPr>
                <w:ilvl w:val="0"/>
                <w:numId w:val="2"/>
              </w:numPr>
              <w:ind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указывает третий предмет (скрепки).</w:t>
            </w:r>
          </w:p>
          <w:p w:rsidR="005B6A7C" w:rsidRDefault="005B6A7C" w:rsidP="00FE7C31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(И) Рефлексия</w:t>
            </w:r>
          </w:p>
          <w:p w:rsidR="005B6A7C" w:rsidRPr="00EE390E" w:rsidRDefault="005B6A7C" w:rsidP="00FE7C31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Каждый учащийся получает изображение магнита. На синей стороне учащийся записывает то, что у него получилось на уроке, на красной – то, что не получилось, или то, в чем он испытывал затруднения.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8D1B7D">
            <w:pPr>
              <w:ind w:left="57" w:right="57"/>
              <w:rPr>
                <w:rFonts w:ascii="Times New Roman" w:hAnsi="Times New Roman" w:cs="Times New Roman"/>
                <w:color w:val="auto"/>
                <w:shd w:val="clear" w:color="auto" w:fill="FFFFFF"/>
              </w:rPr>
            </w:pPr>
          </w:p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auto"/>
                <w:shd w:val="clear" w:color="auto" w:fill="FFFFFF"/>
              </w:rPr>
              <w:t>Индивидуальные карточки</w:t>
            </w:r>
          </w:p>
        </w:tc>
      </w:tr>
      <w:tr w:rsidR="005B6A7C" w:rsidRPr="008130D3" w:rsidTr="00F67E50">
        <w:trPr>
          <w:trHeight w:val="241"/>
        </w:trPr>
        <w:tc>
          <w:tcPr>
            <w:tcW w:w="1035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Дополнительная информация</w:t>
            </w:r>
          </w:p>
        </w:tc>
      </w:tr>
      <w:tr w:rsidR="005B6A7C" w:rsidRPr="008130D3" w:rsidTr="00F67E50">
        <w:trPr>
          <w:trHeight w:val="1361"/>
        </w:trPr>
        <w:tc>
          <w:tcPr>
            <w:tcW w:w="38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Дифференциация – каким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образом Вы планируете оказать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больше поддержки? Какие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задачи Вы планируете поставить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перед более способными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  <w:b/>
              </w:rPr>
              <w:t>учащимися?</w:t>
            </w:r>
          </w:p>
        </w:tc>
        <w:tc>
          <w:tcPr>
            <w:tcW w:w="3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Оценивание – как Вы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планируете проверить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уровень усвоения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  <w:b/>
              </w:rPr>
              <w:t>материала учащимися?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Здоровье и соблюдение</w:t>
            </w:r>
          </w:p>
          <w:p w:rsidR="005B6A7C" w:rsidRPr="006923B7" w:rsidRDefault="005B6A7C" w:rsidP="008D1B7D">
            <w:pPr>
              <w:ind w:left="57" w:right="57"/>
              <w:jc w:val="center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  <w:b/>
              </w:rPr>
              <w:t>техники безопасности</w:t>
            </w:r>
          </w:p>
        </w:tc>
      </w:tr>
      <w:tr w:rsidR="005B6A7C" w:rsidRPr="008130D3" w:rsidTr="00F67E50">
        <w:trPr>
          <w:trHeight w:val="907"/>
        </w:trPr>
        <w:tc>
          <w:tcPr>
            <w:tcW w:w="38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F67E50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•</w:t>
            </w:r>
            <w:r>
              <w:rPr>
                <w:rFonts w:ascii="Times New Roman" w:hAnsi="Times New Roman" w:cs="Times New Roman"/>
              </w:rPr>
              <w:t xml:space="preserve"> Через вопросы учителя во время проведения исследования; по источнику для приема «Верно-неверно».</w:t>
            </w:r>
          </w:p>
          <w:p w:rsidR="005B6A7C" w:rsidRPr="006923B7" w:rsidRDefault="005B6A7C" w:rsidP="008D1B7D">
            <w:pPr>
              <w:ind w:left="57" w:right="57"/>
              <w:rPr>
                <w:rFonts w:ascii="Times New Roman" w:hAnsi="Times New Roman" w:cs="Times New Roman"/>
              </w:rPr>
            </w:pPr>
          </w:p>
        </w:tc>
        <w:tc>
          <w:tcPr>
            <w:tcW w:w="368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F67E50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•</w:t>
            </w:r>
            <w:r>
              <w:rPr>
                <w:rFonts w:ascii="Times New Roman" w:hAnsi="Times New Roman" w:cs="Times New Roman"/>
              </w:rPr>
              <w:t xml:space="preserve"> С помощью формативного оценивания в процессе парной и групповой работы, индивидуального выполнения заданий с помощью критериев и дескрипторов 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Default="005B6A7C" w:rsidP="008D1B7D">
            <w:pPr>
              <w:ind w:left="57" w:right="57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•</w:t>
            </w:r>
            <w:r>
              <w:rPr>
                <w:rFonts w:ascii="Times New Roman" w:hAnsi="Times New Roman" w:cs="Times New Roman"/>
              </w:rPr>
              <w:t xml:space="preserve"> Соблюдение техники безопасности при работе с металлическими предметами.</w:t>
            </w:r>
          </w:p>
          <w:p w:rsidR="005B6A7C" w:rsidRPr="006923B7" w:rsidRDefault="005B6A7C" w:rsidP="00F67E50">
            <w:pPr>
              <w:ind w:left="57" w:right="57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•</w:t>
            </w:r>
            <w:r>
              <w:rPr>
                <w:rFonts w:ascii="Times New Roman" w:hAnsi="Times New Roman" w:cs="Times New Roman"/>
              </w:rPr>
              <w:t xml:space="preserve"> Проведение физминутки.</w:t>
            </w:r>
          </w:p>
        </w:tc>
      </w:tr>
      <w:tr w:rsidR="005B6A7C" w:rsidRPr="008130D3" w:rsidTr="00F67E50">
        <w:trPr>
          <w:trHeight w:val="492"/>
        </w:trPr>
        <w:tc>
          <w:tcPr>
            <w:tcW w:w="312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  <w:b/>
              </w:rPr>
            </w:pPr>
            <w:r w:rsidRPr="006923B7">
              <w:rPr>
                <w:rFonts w:ascii="Times New Roman" w:hAnsi="Times New Roman" w:cs="Times New Roman"/>
                <w:b/>
              </w:rPr>
              <w:t>Рефлексия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Были ли цели урока/цели 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обучения реалистичными?  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Все ли учащиеся достигли ЦО? 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Если нет, то почему? 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Правильно ли проведена 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дифференциация на уроке?  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Выдержаны ли были 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временные этапы урока?  </w:t>
            </w:r>
          </w:p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>Какие отступления были от плана урока и почему?</w:t>
            </w:r>
          </w:p>
        </w:tc>
        <w:tc>
          <w:tcPr>
            <w:tcW w:w="722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6923B7">
              <w:rPr>
                <w:rFonts w:ascii="Times New Roman" w:hAnsi="Times New Roman" w:cs="Times New Roman"/>
              </w:rPr>
              <w:t xml:space="preserve">Используйте данный раздел для размышлений об уроке. Ответьте на самые важные вопросы о Вашем уроке из левой колонки.   </w:t>
            </w:r>
          </w:p>
        </w:tc>
      </w:tr>
      <w:tr w:rsidR="005B6A7C" w:rsidRPr="008130D3" w:rsidTr="00F67E50">
        <w:trPr>
          <w:trHeight w:val="2605"/>
        </w:trPr>
        <w:tc>
          <w:tcPr>
            <w:tcW w:w="3129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2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6923B7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</w:p>
        </w:tc>
      </w:tr>
      <w:tr w:rsidR="005B6A7C" w:rsidRPr="008130D3" w:rsidTr="00F67E50">
        <w:trPr>
          <w:trHeight w:val="2951"/>
        </w:trPr>
        <w:tc>
          <w:tcPr>
            <w:tcW w:w="10358" w:type="dxa"/>
            <w:gridSpan w:val="9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Общая оценка </w:t>
            </w:r>
          </w:p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Какие два аспекта урока прошли хорошо (подумайте как о преподавании, так и об обучении)? </w:t>
            </w:r>
          </w:p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1: </w:t>
            </w:r>
          </w:p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 </w:t>
            </w:r>
          </w:p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2: </w:t>
            </w:r>
          </w:p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 </w:t>
            </w:r>
          </w:p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Что могло бы способствовать улучшению урока (подумайте как о преподавании, так и об обучении)? </w:t>
            </w:r>
          </w:p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1:  </w:t>
            </w:r>
          </w:p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 </w:t>
            </w:r>
          </w:p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2: </w:t>
            </w:r>
          </w:p>
          <w:p w:rsidR="005B6A7C" w:rsidRPr="0007485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</w:rPr>
            </w:pPr>
            <w:r w:rsidRPr="00074853">
              <w:rPr>
                <w:rFonts w:ascii="Times New Roman" w:hAnsi="Times New Roman" w:cs="Times New Roman"/>
              </w:rPr>
              <w:t xml:space="preserve"> </w:t>
            </w:r>
          </w:p>
          <w:p w:rsidR="005B6A7C" w:rsidRPr="008130D3" w:rsidRDefault="005B6A7C" w:rsidP="00222B2E">
            <w:pPr>
              <w:ind w:left="57" w:right="5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74853">
              <w:rPr>
                <w:rFonts w:ascii="Times New Roman" w:hAnsi="Times New Roman" w:cs="Times New Roman"/>
              </w:rPr>
              <w:t>Что я выявил(а) за время урока о классе или достижениях/трудностях отдельных учеников, на что необходимо обратить внимание на последующих уроках?</w:t>
            </w:r>
          </w:p>
        </w:tc>
      </w:tr>
    </w:tbl>
    <w:p w:rsidR="005B6A7C" w:rsidRPr="00B6136E" w:rsidRDefault="005B6A7C" w:rsidP="008D1B7D">
      <w:pPr>
        <w:ind w:left="57" w:right="57"/>
        <w:jc w:val="center"/>
        <w:rPr>
          <w:rFonts w:ascii="Times New Roman" w:hAnsi="Times New Roman" w:cs="Times New Roman"/>
          <w:b/>
        </w:rPr>
      </w:pPr>
    </w:p>
    <w:sectPr w:rsidR="005B6A7C" w:rsidRPr="00B6136E" w:rsidSect="006923B7"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62503A"/>
    <w:multiLevelType w:val="hybridMultilevel"/>
    <w:tmpl w:val="26A63BC6"/>
    <w:lvl w:ilvl="0" w:tplc="0419000F">
      <w:start w:val="1"/>
      <w:numFmt w:val="decimal"/>
      <w:lvlText w:val="%1."/>
      <w:lvlJc w:val="left"/>
      <w:pPr>
        <w:ind w:left="77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9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1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3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5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7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9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1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37" w:hanging="180"/>
      </w:pPr>
      <w:rPr>
        <w:rFonts w:cs="Times New Roman"/>
      </w:rPr>
    </w:lvl>
  </w:abstractNum>
  <w:abstractNum w:abstractNumId="1">
    <w:nsid w:val="204F3F04"/>
    <w:multiLevelType w:val="hybridMultilevel"/>
    <w:tmpl w:val="6C3CD1D6"/>
    <w:lvl w:ilvl="0" w:tplc="CF766B20">
      <w:start w:val="1"/>
      <w:numFmt w:val="bullet"/>
      <w:lvlText w:val=""/>
      <w:lvlJc w:val="left"/>
      <w:pPr>
        <w:ind w:left="77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displayVertic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E1715"/>
    <w:rsid w:val="00017F08"/>
    <w:rsid w:val="00040F31"/>
    <w:rsid w:val="0006793D"/>
    <w:rsid w:val="00074853"/>
    <w:rsid w:val="000D5627"/>
    <w:rsid w:val="00102CE3"/>
    <w:rsid w:val="00126B56"/>
    <w:rsid w:val="00191553"/>
    <w:rsid w:val="001B115B"/>
    <w:rsid w:val="001C75C1"/>
    <w:rsid w:val="001D0551"/>
    <w:rsid w:val="001E2688"/>
    <w:rsid w:val="001E7DED"/>
    <w:rsid w:val="002078C7"/>
    <w:rsid w:val="00222B2E"/>
    <w:rsid w:val="002415B9"/>
    <w:rsid w:val="00242345"/>
    <w:rsid w:val="002566FF"/>
    <w:rsid w:val="002854CB"/>
    <w:rsid w:val="002A187A"/>
    <w:rsid w:val="002B6FD1"/>
    <w:rsid w:val="002C57C0"/>
    <w:rsid w:val="00307211"/>
    <w:rsid w:val="00336401"/>
    <w:rsid w:val="0034016B"/>
    <w:rsid w:val="00360CC6"/>
    <w:rsid w:val="003C0B10"/>
    <w:rsid w:val="003E178E"/>
    <w:rsid w:val="003E7D27"/>
    <w:rsid w:val="004439D8"/>
    <w:rsid w:val="004531FA"/>
    <w:rsid w:val="00494D6C"/>
    <w:rsid w:val="004A0256"/>
    <w:rsid w:val="004D39DE"/>
    <w:rsid w:val="004E600D"/>
    <w:rsid w:val="00504752"/>
    <w:rsid w:val="00515EAC"/>
    <w:rsid w:val="005200EA"/>
    <w:rsid w:val="00552F34"/>
    <w:rsid w:val="00585671"/>
    <w:rsid w:val="005B6A7C"/>
    <w:rsid w:val="005D598D"/>
    <w:rsid w:val="00621E8B"/>
    <w:rsid w:val="00664FF6"/>
    <w:rsid w:val="00666665"/>
    <w:rsid w:val="006923B7"/>
    <w:rsid w:val="006E649B"/>
    <w:rsid w:val="00734DC9"/>
    <w:rsid w:val="00743719"/>
    <w:rsid w:val="00771C78"/>
    <w:rsid w:val="008130D3"/>
    <w:rsid w:val="00815D65"/>
    <w:rsid w:val="00862008"/>
    <w:rsid w:val="00873A79"/>
    <w:rsid w:val="00881A94"/>
    <w:rsid w:val="008D1B7D"/>
    <w:rsid w:val="008E1891"/>
    <w:rsid w:val="008F3F85"/>
    <w:rsid w:val="00916CD1"/>
    <w:rsid w:val="00921591"/>
    <w:rsid w:val="009400E3"/>
    <w:rsid w:val="00961145"/>
    <w:rsid w:val="00970EFC"/>
    <w:rsid w:val="009A1814"/>
    <w:rsid w:val="009A6216"/>
    <w:rsid w:val="009E1715"/>
    <w:rsid w:val="00A14B64"/>
    <w:rsid w:val="00A31843"/>
    <w:rsid w:val="00AA39A4"/>
    <w:rsid w:val="00AD4DE7"/>
    <w:rsid w:val="00AE0284"/>
    <w:rsid w:val="00AF07EC"/>
    <w:rsid w:val="00AF705B"/>
    <w:rsid w:val="00B5711C"/>
    <w:rsid w:val="00B6136E"/>
    <w:rsid w:val="00B77601"/>
    <w:rsid w:val="00B854C0"/>
    <w:rsid w:val="00BA4B09"/>
    <w:rsid w:val="00BD383D"/>
    <w:rsid w:val="00C35054"/>
    <w:rsid w:val="00C75DE7"/>
    <w:rsid w:val="00CA35CE"/>
    <w:rsid w:val="00CC11C2"/>
    <w:rsid w:val="00CE7BE1"/>
    <w:rsid w:val="00CF33F4"/>
    <w:rsid w:val="00D54B83"/>
    <w:rsid w:val="00D55EAF"/>
    <w:rsid w:val="00D63BB8"/>
    <w:rsid w:val="00D87989"/>
    <w:rsid w:val="00DE3352"/>
    <w:rsid w:val="00DE7B66"/>
    <w:rsid w:val="00DF49A5"/>
    <w:rsid w:val="00E37702"/>
    <w:rsid w:val="00ED5CF1"/>
    <w:rsid w:val="00EE390E"/>
    <w:rsid w:val="00F32617"/>
    <w:rsid w:val="00F36CF1"/>
    <w:rsid w:val="00F62A27"/>
    <w:rsid w:val="00F67E50"/>
    <w:rsid w:val="00F7527D"/>
    <w:rsid w:val="00FE7C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30D3"/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017F08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00638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3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38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38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3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3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hyperlink" Target="https://www.youtube.com/watch?v=dfNzmABc28E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://ljubimyj-detskij.ru/zagadki/1287-detyam-zagadki-magnit.html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358</TotalTime>
  <Pages>6</Pages>
  <Words>1389</Words>
  <Characters>7919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Предмет: Естествознание</dc:title>
  <dc:subject/>
  <dc:creator>Кушнир Марина Петровна</dc:creator>
  <cp:keywords/>
  <dc:description/>
  <cp:lastModifiedBy>WiZaRd</cp:lastModifiedBy>
  <cp:revision>42</cp:revision>
  <cp:lastPrinted>2018-04-04T18:40:00Z</cp:lastPrinted>
  <dcterms:created xsi:type="dcterms:W3CDTF">2018-04-02T18:08:00Z</dcterms:created>
  <dcterms:modified xsi:type="dcterms:W3CDTF">2018-04-12T02:03:00Z</dcterms:modified>
</cp:coreProperties>
</file>