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260" w:rsidRPr="009B3C5D" w:rsidRDefault="00A82260" w:rsidP="00976596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B3C5D">
        <w:rPr>
          <w:rFonts w:ascii="Times New Roman" w:hAnsi="Times New Roman"/>
          <w:b/>
          <w:sz w:val="24"/>
          <w:szCs w:val="24"/>
        </w:rPr>
        <w:t xml:space="preserve"> Краткосрочный план урока</w:t>
      </w:r>
    </w:p>
    <w:p w:rsidR="00A82260" w:rsidRPr="009B3C5D" w:rsidRDefault="00A82260" w:rsidP="00280B3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B3C5D">
        <w:rPr>
          <w:rFonts w:ascii="Times New Roman" w:hAnsi="Times New Roman"/>
          <w:b/>
          <w:sz w:val="24"/>
          <w:szCs w:val="24"/>
        </w:rPr>
        <w:t>Сквозная тема: «</w:t>
      </w:r>
      <w:r w:rsidRPr="009B3C5D">
        <w:rPr>
          <w:rFonts w:ascii="Times New Roman" w:hAnsi="Times New Roman"/>
          <w:sz w:val="24"/>
          <w:szCs w:val="24"/>
        </w:rPr>
        <w:t>В здоровом теле здоровый дух!»</w:t>
      </w:r>
    </w:p>
    <w:p w:rsidR="00A82260" w:rsidRPr="009B3C5D" w:rsidRDefault="00A82260" w:rsidP="00280B3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B3C5D">
        <w:rPr>
          <w:rFonts w:ascii="Times New Roman" w:hAnsi="Times New Roman"/>
          <w:b/>
          <w:sz w:val="24"/>
          <w:szCs w:val="24"/>
        </w:rPr>
        <w:t xml:space="preserve">Раздел: 1. </w:t>
      </w:r>
      <w:r w:rsidRPr="009B3C5D">
        <w:rPr>
          <w:rFonts w:ascii="Times New Roman" w:hAnsi="Times New Roman"/>
          <w:sz w:val="24"/>
          <w:szCs w:val="24"/>
        </w:rPr>
        <w:t>Я и общество</w:t>
      </w:r>
    </w:p>
    <w:p w:rsidR="00A82260" w:rsidRPr="009B3C5D" w:rsidRDefault="00A82260" w:rsidP="00280B3A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B3C5D">
        <w:rPr>
          <w:rFonts w:ascii="Times New Roman" w:hAnsi="Times New Roman"/>
          <w:b/>
          <w:sz w:val="24"/>
          <w:szCs w:val="24"/>
        </w:rPr>
        <w:t xml:space="preserve">Подраздел: </w:t>
      </w:r>
      <w:r w:rsidRPr="009B3C5D">
        <w:rPr>
          <w:rFonts w:ascii="Times New Roman" w:hAnsi="Times New Roman"/>
          <w:sz w:val="24"/>
          <w:szCs w:val="24"/>
        </w:rPr>
        <w:t>1.4 Здоровье и безопасность</w:t>
      </w:r>
    </w:p>
    <w:tbl>
      <w:tblPr>
        <w:tblpPr w:leftFromText="180" w:rightFromText="180" w:vertAnchor="text" w:horzAnchor="page" w:tblpX="1342" w:tblpY="220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68"/>
        <w:gridCol w:w="1800"/>
        <w:gridCol w:w="180"/>
        <w:gridCol w:w="3744"/>
        <w:gridCol w:w="396"/>
        <w:gridCol w:w="1260"/>
        <w:gridCol w:w="1440"/>
      </w:tblGrid>
      <w:tr w:rsidR="00A82260" w:rsidRPr="009B3C5D" w:rsidTr="008C72AC">
        <w:tc>
          <w:tcPr>
            <w:tcW w:w="3168" w:type="dxa"/>
            <w:gridSpan w:val="2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Урок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5, 4 четверть</w:t>
            </w: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, познание мира</w:t>
            </w:r>
          </w:p>
        </w:tc>
        <w:tc>
          <w:tcPr>
            <w:tcW w:w="7020" w:type="dxa"/>
            <w:gridSpan w:val="5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Школа: КГУ «СМШ № 37» акимата г. Усть-Каменогорска</w:t>
            </w:r>
          </w:p>
        </w:tc>
      </w:tr>
      <w:tr w:rsidR="00A82260" w:rsidRPr="009B3C5D" w:rsidTr="008C72AC">
        <w:tc>
          <w:tcPr>
            <w:tcW w:w="3168" w:type="dxa"/>
            <w:gridSpan w:val="2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Дата:  апрель</w:t>
            </w:r>
          </w:p>
        </w:tc>
        <w:tc>
          <w:tcPr>
            <w:tcW w:w="7020" w:type="dxa"/>
            <w:gridSpan w:val="5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Ф.И.О. учителя: Зуева Инна Владимировна</w:t>
            </w:r>
          </w:p>
        </w:tc>
      </w:tr>
      <w:tr w:rsidR="00A82260" w:rsidRPr="009B3C5D" w:rsidTr="008C72AC">
        <w:tc>
          <w:tcPr>
            <w:tcW w:w="3168" w:type="dxa"/>
            <w:gridSpan w:val="2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Класс: 1</w:t>
            </w:r>
          </w:p>
        </w:tc>
        <w:tc>
          <w:tcPr>
            <w:tcW w:w="3924" w:type="dxa"/>
            <w:gridSpan w:val="2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присутствующих:</w:t>
            </w:r>
          </w:p>
        </w:tc>
        <w:tc>
          <w:tcPr>
            <w:tcW w:w="3096" w:type="dxa"/>
            <w:gridSpan w:val="3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 xml:space="preserve">отсутствующих: </w:t>
            </w:r>
          </w:p>
        </w:tc>
      </w:tr>
      <w:tr w:rsidR="00A82260" w:rsidRPr="009B3C5D" w:rsidTr="008C72AC">
        <w:trPr>
          <w:trHeight w:val="831"/>
        </w:trPr>
        <w:tc>
          <w:tcPr>
            <w:tcW w:w="3168" w:type="dxa"/>
            <w:gridSpan w:val="2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Цели обучения, которые достигаются на данном уроке</w:t>
            </w:r>
          </w:p>
        </w:tc>
        <w:tc>
          <w:tcPr>
            <w:tcW w:w="7020" w:type="dxa"/>
            <w:gridSpan w:val="5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1.1.4.1. Объясня</w:t>
            </w: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ть важность соблюдения правил личной гигиены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82260" w:rsidRPr="009B3C5D" w:rsidTr="008C72AC">
        <w:tc>
          <w:tcPr>
            <w:tcW w:w="3168" w:type="dxa"/>
            <w:gridSpan w:val="2"/>
            <w:vMerge w:val="restart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Критерии успеха</w:t>
            </w:r>
          </w:p>
        </w:tc>
        <w:tc>
          <w:tcPr>
            <w:tcW w:w="7020" w:type="dxa"/>
            <w:gridSpan w:val="5"/>
          </w:tcPr>
          <w:p w:rsidR="00A82260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Все учащиеся смогут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 xml:space="preserve"> выделять предметы для соблюдения правил гигиены, знать правила </w:t>
            </w:r>
            <w:r>
              <w:rPr>
                <w:rFonts w:ascii="Times New Roman" w:hAnsi="Times New Roman"/>
                <w:sz w:val="24"/>
                <w:szCs w:val="24"/>
              </w:rPr>
              <w:t>личной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 xml:space="preserve"> гигиены </w:t>
            </w:r>
          </w:p>
        </w:tc>
      </w:tr>
      <w:tr w:rsidR="00A82260" w:rsidRPr="009B3C5D" w:rsidTr="008C72AC">
        <w:tc>
          <w:tcPr>
            <w:tcW w:w="3168" w:type="dxa"/>
            <w:gridSpan w:val="2"/>
            <w:vMerge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0" w:type="dxa"/>
            <w:gridSpan w:val="5"/>
          </w:tcPr>
          <w:p w:rsidR="00A82260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Большинство учащихся будут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 xml:space="preserve">  понимать важность соблюдения правил личной гигиены</w:t>
            </w:r>
          </w:p>
        </w:tc>
      </w:tr>
      <w:tr w:rsidR="00A82260" w:rsidRPr="009B3C5D" w:rsidTr="008C72AC">
        <w:tc>
          <w:tcPr>
            <w:tcW w:w="3168" w:type="dxa"/>
            <w:gridSpan w:val="2"/>
            <w:vMerge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0" w:type="dxa"/>
            <w:gridSpan w:val="5"/>
          </w:tcPr>
          <w:p w:rsidR="00A82260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Некоторые учащиеся смогут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 xml:space="preserve"> объяснить важность соблюдения правил личной гигиены</w:t>
            </w:r>
          </w:p>
        </w:tc>
      </w:tr>
      <w:tr w:rsidR="00A82260" w:rsidRPr="009B3C5D" w:rsidTr="008C72AC">
        <w:tc>
          <w:tcPr>
            <w:tcW w:w="3168" w:type="dxa"/>
            <w:gridSpan w:val="2"/>
            <w:vMerge w:val="restart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7020" w:type="dxa"/>
            <w:gridSpan w:val="5"/>
          </w:tcPr>
          <w:p w:rsidR="00A82260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Учащиеся могут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 xml:space="preserve"> определять вопросы здоровья и безопасности как социальные, так и индивидуальные</w:t>
            </w:r>
          </w:p>
        </w:tc>
      </w:tr>
      <w:tr w:rsidR="00A82260" w:rsidRPr="009B3C5D" w:rsidTr="008C72AC">
        <w:tc>
          <w:tcPr>
            <w:tcW w:w="3168" w:type="dxa"/>
            <w:gridSpan w:val="2"/>
            <w:vMerge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0" w:type="dxa"/>
            <w:gridSpan w:val="5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Ключевые слова и фразы:</w:t>
            </w:r>
          </w:p>
        </w:tc>
      </w:tr>
      <w:tr w:rsidR="00A82260" w:rsidRPr="009B3C5D" w:rsidTr="008C72AC">
        <w:tc>
          <w:tcPr>
            <w:tcW w:w="3168" w:type="dxa"/>
            <w:gridSpan w:val="2"/>
            <w:vMerge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0" w:type="dxa"/>
            <w:gridSpan w:val="5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>игиена, забота о себе, забота о других, вопросы и проблемы здоровья</w:t>
            </w:r>
          </w:p>
        </w:tc>
      </w:tr>
      <w:tr w:rsidR="00A82260" w:rsidRPr="009B3C5D" w:rsidTr="008C72AC">
        <w:tc>
          <w:tcPr>
            <w:tcW w:w="3168" w:type="dxa"/>
            <w:gridSpan w:val="2"/>
            <w:vMerge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0" w:type="dxa"/>
            <w:gridSpan w:val="5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Стиль языка, подходящий для диалога/письма в классе:</w:t>
            </w:r>
          </w:p>
        </w:tc>
      </w:tr>
      <w:tr w:rsidR="00A82260" w:rsidRPr="009B3C5D" w:rsidTr="008C72AC">
        <w:tc>
          <w:tcPr>
            <w:tcW w:w="3168" w:type="dxa"/>
            <w:gridSpan w:val="2"/>
            <w:vMerge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0" w:type="dxa"/>
            <w:gridSpan w:val="5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9B3C5D">
              <w:rPr>
                <w:rFonts w:ascii="Times New Roman" w:hAnsi="Times New Roman"/>
                <w:i/>
                <w:sz w:val="24"/>
                <w:szCs w:val="24"/>
              </w:rPr>
              <w:t>Вопросы для обсуждения:</w:t>
            </w:r>
          </w:p>
        </w:tc>
      </w:tr>
      <w:tr w:rsidR="00A82260" w:rsidRPr="009B3C5D" w:rsidTr="008C72AC">
        <w:tc>
          <w:tcPr>
            <w:tcW w:w="3168" w:type="dxa"/>
            <w:gridSpan w:val="2"/>
            <w:vMerge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0" w:type="dxa"/>
            <w:gridSpan w:val="5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Что делает вас здоровыми и держит вас в форме?</w:t>
            </w:r>
          </w:p>
        </w:tc>
      </w:tr>
      <w:tr w:rsidR="00A82260" w:rsidRPr="009B3C5D" w:rsidTr="008C72AC">
        <w:tc>
          <w:tcPr>
            <w:tcW w:w="3168" w:type="dxa"/>
            <w:gridSpan w:val="2"/>
            <w:vMerge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0" w:type="dxa"/>
            <w:gridSpan w:val="5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Можете ли вы сказать, почему важно следить за своим здоровьем, а именно соблюдать правила личной гигиены?</w:t>
            </w:r>
          </w:p>
        </w:tc>
      </w:tr>
      <w:tr w:rsidR="00A82260" w:rsidRPr="009B3C5D" w:rsidTr="008C72AC">
        <w:tc>
          <w:tcPr>
            <w:tcW w:w="3168" w:type="dxa"/>
            <w:gridSpan w:val="2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7020" w:type="dxa"/>
            <w:gridSpan w:val="5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Польза и вред продуктов питания. Продукты питания Казахстана.</w:t>
            </w:r>
          </w:p>
        </w:tc>
      </w:tr>
      <w:tr w:rsidR="00A82260" w:rsidRPr="009B3C5D" w:rsidTr="008C72AC">
        <w:tc>
          <w:tcPr>
            <w:tcW w:w="10188" w:type="dxa"/>
            <w:gridSpan w:val="7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A82260" w:rsidRPr="009B3C5D" w:rsidTr="008C72AC">
        <w:tc>
          <w:tcPr>
            <w:tcW w:w="1368" w:type="dxa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Планир. сроки/время</w:t>
            </w:r>
          </w:p>
        </w:tc>
        <w:tc>
          <w:tcPr>
            <w:tcW w:w="7380" w:type="dxa"/>
            <w:gridSpan w:val="5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Планируемые действия</w:t>
            </w:r>
          </w:p>
        </w:tc>
        <w:tc>
          <w:tcPr>
            <w:tcW w:w="1440" w:type="dxa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</w:tr>
      <w:tr w:rsidR="00A82260" w:rsidRPr="009B3C5D" w:rsidTr="008C72AC">
        <w:tc>
          <w:tcPr>
            <w:tcW w:w="1368" w:type="dxa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0-2 мин</w:t>
            </w:r>
          </w:p>
          <w:p w:rsidR="00A82260" w:rsidRPr="009B3C5D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Pr="009B3C5D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Pr="009B3C5D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Pr="009B3C5D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Pr="009B3C5D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Pr="009B3C5D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Pr="009B3C5D" w:rsidRDefault="00A82260" w:rsidP="008C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2-5 мин</w:t>
            </w:r>
          </w:p>
          <w:p w:rsidR="00A82260" w:rsidRPr="009B3C5D" w:rsidRDefault="00A82260" w:rsidP="008C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Pr="009B3C5D" w:rsidRDefault="00A82260" w:rsidP="008C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Pr="009B3C5D" w:rsidRDefault="00A82260" w:rsidP="008C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Pr="009B3C5D" w:rsidRDefault="00A82260" w:rsidP="008C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Pr="009B3C5D" w:rsidRDefault="00A82260" w:rsidP="008C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Pr="009B3C5D" w:rsidRDefault="00A82260" w:rsidP="008C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Pr="009B3C5D" w:rsidRDefault="00A82260" w:rsidP="008C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Pr="009B3C5D" w:rsidRDefault="00A82260" w:rsidP="008C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Pr="009B3C5D" w:rsidRDefault="00A82260" w:rsidP="008C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Pr="009268C6" w:rsidRDefault="00A82260" w:rsidP="008C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Pr="009B3C5D" w:rsidRDefault="00A82260" w:rsidP="008C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Pr="009B3C5D" w:rsidRDefault="00A82260" w:rsidP="008C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Pr="009B3C5D" w:rsidRDefault="00A82260" w:rsidP="008C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5-10 мин</w:t>
            </w:r>
          </w:p>
        </w:tc>
        <w:tc>
          <w:tcPr>
            <w:tcW w:w="7380" w:type="dxa"/>
            <w:gridSpan w:val="5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Эмоциональный настрой, деление на группы:</w:t>
            </w:r>
          </w:p>
          <w:tbl>
            <w:tblPr>
              <w:tblW w:w="63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051"/>
              <w:gridCol w:w="3307"/>
            </w:tblGrid>
            <w:tr w:rsidR="00A82260" w:rsidTr="008C72AC">
              <w:trPr>
                <w:trHeight w:val="3294"/>
              </w:trPr>
              <w:tc>
                <w:tcPr>
                  <w:tcW w:w="3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260" w:rsidRPr="00C81E5A" w:rsidRDefault="00A82260" w:rsidP="008C72AC">
                  <w:pPr>
                    <w:pStyle w:val="ListParagraph"/>
                    <w:framePr w:hSpace="180" w:wrap="around" w:vAnchor="text" w:hAnchor="page" w:x="1342" w:y="220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81E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Игра «Смешарики».</w:t>
                  </w:r>
                </w:p>
                <w:p w:rsidR="00A82260" w:rsidRPr="00C81E5A" w:rsidRDefault="00A82260" w:rsidP="008C72AC">
                  <w:pPr>
                    <w:pStyle w:val="ListParagraph"/>
                    <w:framePr w:hSpace="180" w:wrap="around" w:vAnchor="text" w:hAnchor="page" w:x="1342" w:y="220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1E5A"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чащиеся встают в круг, учитель о</w:t>
                  </w:r>
                  <w:r w:rsidRPr="00C81E5A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девает на каждого «корону» с изображением героев Смешариков (Крош, Ежик, Нюша). </w:t>
                  </w:r>
                </w:p>
                <w:p w:rsidR="00A82260" w:rsidRPr="00C81E5A" w:rsidRDefault="00A82260" w:rsidP="008C72AC">
                  <w:pPr>
                    <w:pStyle w:val="ListParagraph"/>
                    <w:framePr w:hSpace="180" w:wrap="around" w:vAnchor="text" w:hAnchor="page" w:x="1342" w:y="220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1E5A">
                    <w:rPr>
                      <w:rFonts w:ascii="Times New Roman" w:hAnsi="Times New Roman"/>
                      <w:sz w:val="24"/>
                      <w:szCs w:val="24"/>
                    </w:rPr>
                    <w:t xml:space="preserve">Героям необходимо объединиться в группы. </w:t>
                  </w:r>
                  <w:r w:rsidRPr="00C81E5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Условие:</w:t>
                  </w:r>
                  <w:r w:rsidRPr="00C81E5A">
                    <w:rPr>
                      <w:rFonts w:ascii="Times New Roman" w:hAnsi="Times New Roman"/>
                      <w:sz w:val="24"/>
                      <w:szCs w:val="24"/>
                    </w:rPr>
                    <w:t xml:space="preserve"> ученик не знает в роли какого он героя и не должен говорить товарищу кем является тот.</w:t>
                  </w:r>
                </w:p>
              </w:tc>
              <w:tc>
                <w:tcPr>
                  <w:tcW w:w="3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260" w:rsidRPr="00C81E5A" w:rsidRDefault="00A82260" w:rsidP="008C72AC">
                  <w:pPr>
                    <w:pStyle w:val="ListParagraph"/>
                    <w:framePr w:hSpace="180" w:wrap="around" w:vAnchor="text" w:hAnchor="page" w:x="1342" w:y="220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81E5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Цели: </w:t>
                  </w:r>
                </w:p>
                <w:p w:rsidR="00A82260" w:rsidRPr="00C81E5A" w:rsidRDefault="00A82260" w:rsidP="008C72AC">
                  <w:pPr>
                    <w:pStyle w:val="ListParagraph"/>
                    <w:framePr w:hSpace="180" w:wrap="around" w:vAnchor="text" w:hAnchor="page" w:x="1342" w:y="220"/>
                    <w:numPr>
                      <w:ilvl w:val="0"/>
                      <w:numId w:val="14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1E5A">
                    <w:rPr>
                      <w:rFonts w:ascii="Times New Roman" w:hAnsi="Times New Roman"/>
                      <w:sz w:val="24"/>
                      <w:szCs w:val="24"/>
                    </w:rPr>
                    <w:t>разделить на группы учащихся,</w:t>
                  </w:r>
                </w:p>
                <w:p w:rsidR="00A82260" w:rsidRPr="00C81E5A" w:rsidRDefault="00A82260" w:rsidP="008C72AC">
                  <w:pPr>
                    <w:pStyle w:val="ListParagraph"/>
                    <w:framePr w:hSpace="180" w:wrap="around" w:vAnchor="text" w:hAnchor="page" w:x="1342" w:y="220"/>
                    <w:numPr>
                      <w:ilvl w:val="0"/>
                      <w:numId w:val="14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81E5A">
                    <w:rPr>
                      <w:rFonts w:ascii="Times New Roman" w:hAnsi="Times New Roman"/>
                      <w:sz w:val="24"/>
                      <w:szCs w:val="24"/>
                    </w:rPr>
                    <w:t>показать значение сплоченной работы в коллективе, поддержки и помощи товарищей,</w:t>
                  </w:r>
                </w:p>
                <w:p w:rsidR="00A82260" w:rsidRPr="00C81E5A" w:rsidRDefault="00A82260" w:rsidP="008C72AC">
                  <w:pPr>
                    <w:pStyle w:val="ListParagraph"/>
                    <w:framePr w:hSpace="180" w:wrap="around" w:vAnchor="text" w:hAnchor="page" w:x="1342" w:y="220"/>
                    <w:numPr>
                      <w:ilvl w:val="0"/>
                      <w:numId w:val="14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81E5A">
                    <w:rPr>
                      <w:rFonts w:ascii="Times New Roman" w:hAnsi="Times New Roman"/>
                      <w:sz w:val="24"/>
                      <w:szCs w:val="24"/>
                    </w:rPr>
                    <w:t>выявить учащихся, обладающих лидерскими качествами.</w:t>
                  </w:r>
                </w:p>
              </w:tc>
            </w:tr>
          </w:tbl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>На уроке мы продолжаем вместе со Смешариками говорить о здоровье человека и способах его сохранения. На предыдущих уроках мы уже начали, работать над созданием журнала «В здоровом теле здоровый дух!». Сегодня продолжаем. Помощниками нам будут Крош, Ежик, Нюша.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-Какое значение имеет в жизни здоровье? Почему?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- Какие сигналы подает нам наш организм, когда мы не здоровы? (боли, слабость, температура). – С помощью чего мы определяем температуру? (Градусник). – Сегодня, работая на уроке, мы будем на листах оценивания  отслеживать свою температуру и температуру товарищей.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Актуализация знаний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-  Перед тем как приступим к дальнейшей работе по созданию журнала, давайте определим, какую составляющую здорового образа жизни мы уже проработали и отразили в нашем журнале.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 xml:space="preserve">Просмотр видео </w:t>
            </w: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«Смешарики. Азбука безопасности. (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>ПИТАНИЕ+ГИГИЕНА+СПОРТ)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Какие три основы здоровья выделяют Смешарики?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Что мы уже отразили в нашем журнале? ПИТАНИЕ.</w:t>
            </w: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Почему питание является составляющей здорового образа жизни? Каким должно быть питание? (Правильным, полезным)</w:t>
            </w:r>
          </w:p>
          <w:p w:rsidR="00A82260" w:rsidRPr="000A037F" w:rsidRDefault="00A82260" w:rsidP="008C72A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A037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И.</w:t>
            </w:r>
          </w:p>
          <w:tbl>
            <w:tblPr>
              <w:tblW w:w="6770" w:type="dxa"/>
              <w:tblInd w:w="4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228"/>
              <w:gridCol w:w="1228"/>
              <w:gridCol w:w="1058"/>
              <w:gridCol w:w="1529"/>
              <w:gridCol w:w="1727"/>
            </w:tblGrid>
            <w:tr w:rsidR="00A82260" w:rsidRPr="009B3C5D" w:rsidTr="009268C6">
              <w:trPr>
                <w:trHeight w:val="1075"/>
              </w:trPr>
              <w:tc>
                <w:tcPr>
                  <w:tcW w:w="12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260" w:rsidRPr="009B3C5D" w:rsidRDefault="00A82260" w:rsidP="008C72AC">
                  <w:pPr>
                    <w:pStyle w:val="ListParagraph"/>
                    <w:framePr w:hSpace="180" w:wrap="around" w:vAnchor="text" w:hAnchor="page" w:x="1342" w:y="220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</w:pPr>
                  <w:r w:rsidRPr="009B3C5D">
                    <w:rPr>
                      <w:rFonts w:ascii="Times New Roman" w:hAnsi="Times New Roman"/>
                      <w:b/>
                      <w:sz w:val="24"/>
                      <w:szCs w:val="24"/>
                      <w:u w:val="single"/>
                    </w:rPr>
                    <w:t>Сборник ФО</w:t>
                  </w:r>
                </w:p>
              </w:tc>
              <w:tc>
                <w:tcPr>
                  <w:tcW w:w="12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260" w:rsidRPr="009B3C5D" w:rsidRDefault="00A82260" w:rsidP="008C72AC">
                  <w:pPr>
                    <w:pStyle w:val="ListParagraph"/>
                    <w:framePr w:hSpace="180" w:wrap="around" w:vAnchor="text" w:hAnchor="page" w:x="1342" w:y="220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3C5D">
                    <w:rPr>
                      <w:rFonts w:ascii="Times New Roman" w:hAnsi="Times New Roman"/>
                      <w:sz w:val="24"/>
                      <w:szCs w:val="24"/>
                    </w:rPr>
                    <w:t>Стр. 56 Задание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9B3C5D">
                    <w:rPr>
                      <w:rFonts w:ascii="Times New Roman" w:hAnsi="Times New Roman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260" w:rsidRPr="009B3C5D" w:rsidRDefault="00A82260" w:rsidP="008C72AC">
                  <w:pPr>
                    <w:pStyle w:val="ListParagraph"/>
                    <w:framePr w:hSpace="180" w:wrap="around" w:vAnchor="text" w:hAnchor="page" w:x="1342" w:y="220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3C5D">
                    <w:rPr>
                      <w:rFonts w:ascii="Times New Roman" w:hAnsi="Times New Roman"/>
                      <w:sz w:val="24"/>
                      <w:szCs w:val="24"/>
                    </w:rPr>
                    <w:t>Индивидуально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260" w:rsidRPr="009B3C5D" w:rsidRDefault="00A82260" w:rsidP="008C72AC">
                  <w:pPr>
                    <w:pStyle w:val="ListParagraph"/>
                    <w:framePr w:hSpace="180" w:wrap="around" w:vAnchor="text" w:hAnchor="page" w:x="1342" w:y="220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3C5D">
                    <w:rPr>
                      <w:rFonts w:ascii="Times New Roman" w:hAnsi="Times New Roman"/>
                      <w:sz w:val="24"/>
                      <w:szCs w:val="24"/>
                    </w:rPr>
                    <w:t>Оценивание учителем в таблице ФО</w:t>
                  </w:r>
                </w:p>
              </w:tc>
              <w:tc>
                <w:tcPr>
                  <w:tcW w:w="1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260" w:rsidRPr="009B3C5D" w:rsidRDefault="00A82260" w:rsidP="008C72AC">
                  <w:pPr>
                    <w:pStyle w:val="ListParagraph"/>
                    <w:framePr w:hSpace="180" w:wrap="around" w:vAnchor="text" w:hAnchor="page" w:x="1342" w:y="220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3C5D">
                    <w:rPr>
                      <w:rFonts w:ascii="Times New Roman" w:hAnsi="Times New Roman"/>
                      <w:sz w:val="24"/>
                      <w:szCs w:val="24"/>
                    </w:rPr>
                    <w:t>Самооценивание «Градусник»</w:t>
                  </w:r>
                </w:p>
              </w:tc>
            </w:tr>
            <w:tr w:rsidR="00A82260" w:rsidRPr="009B3C5D" w:rsidTr="0050117C">
              <w:trPr>
                <w:trHeight w:val="2019"/>
              </w:trPr>
              <w:tc>
                <w:tcPr>
                  <w:tcW w:w="6770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260" w:rsidRDefault="00A82260" w:rsidP="008C72AC">
                  <w:pPr>
                    <w:pStyle w:val="ListParagraph"/>
                    <w:framePr w:hSpace="180" w:wrap="around" w:vAnchor="text" w:hAnchor="page" w:x="1342" w:y="220"/>
                    <w:tabs>
                      <w:tab w:val="left" w:pos="1530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_x0000_s1026" type="#_x0000_t75" style="position:absolute;margin-left:7.85pt;margin-top:2.3pt;width:35.35pt;height:100.35pt;z-index:-251661312;mso-position-horizontal-relative:text;mso-position-vertical-relative:text">
                        <v:imagedata r:id="rId5" o:title=""/>
                      </v:shape>
                    </w:pic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Лист оценивания «ОЦЕНИ СВОЮ РАБОТУ»</w:t>
                  </w:r>
                </w:p>
                <w:p w:rsidR="00A82260" w:rsidRDefault="00A82260" w:rsidP="008C72AC">
                  <w:pPr>
                    <w:pStyle w:val="ListParagraph"/>
                    <w:framePr w:hSpace="180" w:wrap="around" w:vAnchor="text" w:hAnchor="page" w:x="1342" w:y="220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82260" w:rsidRDefault="00A82260" w:rsidP="008C72AC">
                  <w:pPr>
                    <w:pStyle w:val="ListParagraph"/>
                    <w:framePr w:hSpace="180" w:wrap="around" w:vAnchor="text" w:hAnchor="page" w:x="1342" w:y="220"/>
                    <w:tabs>
                      <w:tab w:val="left" w:pos="1530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температура повысилась, т.к. при выполнении </w:t>
                  </w:r>
                </w:p>
                <w:p w:rsidR="00A82260" w:rsidRDefault="00A82260" w:rsidP="008C72AC">
                  <w:pPr>
                    <w:pStyle w:val="ListParagraph"/>
                    <w:framePr w:hSpace="180" w:wrap="around" w:vAnchor="text" w:hAnchor="page" w:x="1342" w:y="220"/>
                    <w:tabs>
                      <w:tab w:val="left" w:pos="1530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задания я допустил ошибки</w:t>
                  </w:r>
                </w:p>
                <w:p w:rsidR="00A82260" w:rsidRDefault="00A82260" w:rsidP="008C72AC">
                  <w:pPr>
                    <w:pStyle w:val="ListParagraph"/>
                    <w:framePr w:hSpace="180" w:wrap="around" w:vAnchor="text" w:hAnchor="page" w:x="1342" w:y="220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line id="_x0000_s1027" style="position:absolute;z-index:251659264" from="-1.15pt,1.1pt" to="52.85pt,1.1pt" strokeweight="4.5pt"/>
                    </w:pict>
                  </w:r>
                </w:p>
                <w:p w:rsidR="00A82260" w:rsidRDefault="00A82260" w:rsidP="008C72AC">
                  <w:pPr>
                    <w:pStyle w:val="ListParagraph"/>
                    <w:framePr w:hSpace="180" w:wrap="around" w:vAnchor="text" w:hAnchor="page" w:x="1342" w:y="220"/>
                    <w:tabs>
                      <w:tab w:val="left" w:pos="1620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>температура в норме, т.к. выполнил задание без</w:t>
                  </w:r>
                </w:p>
                <w:p w:rsidR="00A82260" w:rsidRDefault="00A82260" w:rsidP="008C72AC">
                  <w:pPr>
                    <w:pStyle w:val="ListParagraph"/>
                    <w:framePr w:hSpace="180" w:wrap="around" w:vAnchor="text" w:hAnchor="page" w:x="1342" w:y="220"/>
                    <w:tabs>
                      <w:tab w:val="left" w:pos="1620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ошибок</w:t>
                  </w:r>
                </w:p>
                <w:p w:rsidR="00A82260" w:rsidRPr="009B3C5D" w:rsidRDefault="00A82260" w:rsidP="008C72AC">
                  <w:pPr>
                    <w:pStyle w:val="ListParagraph"/>
                    <w:framePr w:hSpace="180" w:wrap="around" w:vAnchor="text" w:hAnchor="page" w:x="1342" w:y="220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82260" w:rsidRPr="009B3C5D" w:rsidRDefault="00A82260" w:rsidP="008C72AC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0117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Ф.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>Сдают листочки, совместная проверка, сигналим «ГРАДУСНИК»</w:t>
            </w:r>
          </w:p>
          <w:p w:rsidR="00A82260" w:rsidRPr="009B3C5D" w:rsidRDefault="00A82260" w:rsidP="008C72A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28" type="#_x0000_t75" alt="Картинки по запросу термометр ртутный рисунок" style="position:absolute;left:0;text-align:left;margin-left:18.25pt;margin-top:1.05pt;width:28.15pt;height:22.1pt;z-index:251657216" o:regroupid="1">
                  <v:imagedata r:id="rId6" o:title=""/>
                </v:shape>
              </w:pict>
            </w:r>
            <w:r w:rsidRPr="009B3C5D">
              <w:rPr>
                <w:rFonts w:ascii="Times New Roman" w:hAnsi="Times New Roman"/>
                <w:sz w:val="24"/>
                <w:szCs w:val="24"/>
              </w:rPr>
              <w:t>красный – высокая температура, потому что…</w:t>
            </w:r>
          </w:p>
          <w:p w:rsidR="00A82260" w:rsidRPr="009B3C5D" w:rsidRDefault="00A82260" w:rsidP="008C72A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зеленый – 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 xml:space="preserve"> температура в норме, потому что…..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- Какие еще две основы здоровья выделяют Смешарики? Посмотрим следующий фрагмент и определим, что мы сегодня будем изучать и отражать в журнале.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Целеполагание: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 xml:space="preserve">Просмотр видео </w:t>
            </w: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«Смешарики. Азбука безопасности. «ГИГИЕНА» остановить на 00.24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- Что мы будем сегодня изучать, и отражать в журнале?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- Как вы думаете, кто победит? Почему?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Продолжим просмотр и определим верны ли наши предположения.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 xml:space="preserve">Просмотр видео </w:t>
            </w: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«Смешарики. Азбука безопасности. «ГИГИЕНА» продолжение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Почему Нюша оказалась победителем? Какой вывод можем сделать?(Важно соблюдать гигиену)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29" type="#_x0000_t75" alt="Картинки по запросу термометр ртутный рисунок" style="position:absolute;margin-left:333pt;margin-top:-7.5pt;width:22.85pt;height:27pt;z-index:251656192">
                  <v:imagedata r:id="rId6" o:title=""/>
                </v:shape>
              </w:pict>
            </w:r>
            <w:r w:rsidRPr="0050117C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Ф.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9B3C5D">
              <w:rPr>
                <w:rFonts w:ascii="Times New Roman" w:hAnsi="Times New Roman"/>
                <w:i/>
                <w:sz w:val="24"/>
                <w:szCs w:val="24"/>
              </w:rPr>
              <w:t>Измерим температуру.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У всех температура в норме, поэтому работаем дальше.</w:t>
            </w:r>
          </w:p>
        </w:tc>
        <w:tc>
          <w:tcPr>
            <w:tcW w:w="1440" w:type="dxa"/>
          </w:tcPr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Видеофрагмент «Смешарики. Азбука безопасности»</w:t>
            </w:r>
          </w:p>
          <w:p w:rsidR="00A82260" w:rsidRPr="00B44892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r:id="rId7" w:history="1">
              <w:r w:rsidRPr="00A82C5E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https://www.youtube.com/watch?v=k9l7IMby5gI</w:t>
              </w:r>
            </w:hyperlink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A82260" w:rsidRPr="009B3C5D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Pr="009B3C5D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Pr="009B3C5D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Листы для ФО,</w:t>
            </w:r>
          </w:p>
          <w:p w:rsidR="00A82260" w:rsidRPr="009B3C5D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Лист оценивания для учащихся (градусники)</w:t>
            </w:r>
          </w:p>
          <w:p w:rsidR="00A82260" w:rsidRPr="009B3C5D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 xml:space="preserve">градусники </w:t>
            </w:r>
          </w:p>
          <w:p w:rsidR="00A82260" w:rsidRPr="009B3C5D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Видеофрагмент «Смешарики. Азбука безопасности»</w:t>
            </w:r>
          </w:p>
          <w:p w:rsidR="00A82260" w:rsidRPr="000B3A19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Pr="00A82C5E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https://www.youtube.com/watch?v=J30j5TkE8p4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2260" w:rsidRDefault="00A82260" w:rsidP="008C7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2260" w:rsidRPr="009B3C5D" w:rsidRDefault="00A82260" w:rsidP="008C7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Градусники: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красный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2260" w:rsidRPr="009B3C5D" w:rsidRDefault="00A82260" w:rsidP="008C7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зеленый</w:t>
            </w:r>
          </w:p>
        </w:tc>
      </w:tr>
      <w:tr w:rsidR="00A82260" w:rsidRPr="009B3C5D" w:rsidTr="008C72AC">
        <w:tc>
          <w:tcPr>
            <w:tcW w:w="1368" w:type="dxa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Середина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Pr="009B3C5D" w:rsidRDefault="00A82260" w:rsidP="008C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10-18</w:t>
            </w: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 xml:space="preserve"> мин</w:t>
            </w: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Pr="00014FA9" w:rsidRDefault="00A82260" w:rsidP="008C72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FA9">
              <w:rPr>
                <w:rFonts w:ascii="Times New Roman" w:hAnsi="Times New Roman"/>
                <w:b/>
                <w:sz w:val="24"/>
                <w:szCs w:val="24"/>
              </w:rPr>
              <w:t>20-25 мин</w:t>
            </w: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Pr="00014FA9" w:rsidRDefault="00A82260" w:rsidP="008C72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14FA9">
              <w:rPr>
                <w:rFonts w:ascii="Times New Roman" w:hAnsi="Times New Roman"/>
                <w:b/>
                <w:sz w:val="24"/>
                <w:szCs w:val="24"/>
              </w:rPr>
              <w:t>18-20 мин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80" w:type="dxa"/>
            <w:gridSpan w:val="5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0117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Г.-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 xml:space="preserve"> Приступаем к работе над журналом. Чтобы заполнить информацией первую страницу вам необходимо собрать пазл в группах.</w:t>
            </w:r>
          </w:p>
          <w:p w:rsidR="00A82260" w:rsidRPr="0050117C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0117C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Дифференциация</w:t>
            </w:r>
          </w:p>
          <w:p w:rsidR="00A82260" w:rsidRPr="00797946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26BC5">
              <w:rPr>
                <w:rFonts w:ascii="Times New Roman" w:hAnsi="Times New Roman"/>
                <w:i/>
                <w:sz w:val="24"/>
                <w:szCs w:val="24"/>
              </w:rPr>
              <w:t xml:space="preserve">1 группа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(слабые)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 xml:space="preserve"> собирает пазл, наклеивает на прозрачный лист, переворачивает, </w:t>
            </w:r>
            <w:r w:rsidRPr="00797946">
              <w:rPr>
                <w:rFonts w:ascii="Times New Roman" w:hAnsi="Times New Roman"/>
                <w:sz w:val="24"/>
                <w:szCs w:val="24"/>
              </w:rPr>
              <w:t>читает</w:t>
            </w:r>
            <w:r w:rsidRPr="00797946">
              <w:rPr>
                <w:rFonts w:ascii="Times New Roman" w:hAnsi="Times New Roman"/>
                <w:b/>
                <w:sz w:val="24"/>
                <w:szCs w:val="24"/>
              </w:rPr>
              <w:t>. «Личная гигиена – уход за своим телом, содержание в чистоте »</w:t>
            </w:r>
          </w:p>
          <w:p w:rsidR="00A82260" w:rsidRPr="00797946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97946">
              <w:rPr>
                <w:rFonts w:ascii="Times New Roman" w:hAnsi="Times New Roman"/>
                <w:i/>
                <w:sz w:val="24"/>
                <w:szCs w:val="24"/>
              </w:rPr>
              <w:t xml:space="preserve">2 группа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(средние) </w:t>
            </w:r>
            <w:r w:rsidRPr="00797946">
              <w:rPr>
                <w:rFonts w:ascii="Times New Roman" w:hAnsi="Times New Roman"/>
                <w:sz w:val="24"/>
                <w:szCs w:val="24"/>
              </w:rPr>
              <w:t>собирает, наклеивает на прозрачный лист, переворачивает, читает, поясняет ПОЧЕМУ?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7946">
              <w:rPr>
                <w:rFonts w:ascii="Times New Roman" w:hAnsi="Times New Roman"/>
                <w:b/>
                <w:sz w:val="24"/>
                <w:szCs w:val="24"/>
              </w:rPr>
              <w:t>«Она имеет большое значение в жизни человека »</w:t>
            </w:r>
          </w:p>
          <w:p w:rsidR="00A82260" w:rsidRPr="00797946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97946">
              <w:rPr>
                <w:rFonts w:ascii="Times New Roman" w:hAnsi="Times New Roman"/>
                <w:i/>
                <w:sz w:val="24"/>
                <w:szCs w:val="24"/>
              </w:rPr>
              <w:t>3 группа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(сильные)</w:t>
            </w:r>
            <w:r w:rsidRPr="0079794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97946">
              <w:rPr>
                <w:rFonts w:ascii="Times New Roman" w:hAnsi="Times New Roman"/>
                <w:sz w:val="24"/>
                <w:szCs w:val="24"/>
              </w:rPr>
              <w:t xml:space="preserve">собирает, наклеивает на прозрачный лист, переворачивает, читает, дает пояснение к выражению </w:t>
            </w:r>
            <w:r w:rsidRPr="00797946">
              <w:rPr>
                <w:rFonts w:ascii="Times New Roman" w:hAnsi="Times New Roman"/>
                <w:b/>
                <w:sz w:val="24"/>
                <w:szCs w:val="24"/>
              </w:rPr>
              <w:t>«Чистота – залог здоровья »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97946">
              <w:rPr>
                <w:rFonts w:ascii="Times New Roman" w:hAnsi="Times New Roman"/>
                <w:sz w:val="24"/>
                <w:szCs w:val="24"/>
              </w:rPr>
              <w:t>По ходу защиты учитель наклеивает информацию на лист журнала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 xml:space="preserve"> (А3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ранее подготовленными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>верстиями)</w:t>
            </w:r>
          </w:p>
          <w:p w:rsidR="00A82260" w:rsidRPr="001D6D49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50117C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Ф.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97946">
              <w:rPr>
                <w:rFonts w:ascii="Times New Roman" w:hAnsi="Times New Roman"/>
                <w:i/>
                <w:sz w:val="24"/>
                <w:szCs w:val="24"/>
              </w:rPr>
              <w:t>Измерим температуру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r w:rsidRPr="008C4031">
              <w:rPr>
                <w:rFonts w:ascii="Times New Roman" w:hAnsi="Times New Roman"/>
                <w:sz w:val="24"/>
                <w:szCs w:val="24"/>
              </w:rPr>
              <w:t>Лист оценивания «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>ОЦЕНИ РАБОТУ ГРУППЫ</w:t>
            </w:r>
            <w:r>
              <w:rPr>
                <w:rFonts w:ascii="Times New Roman" w:hAnsi="Times New Roman"/>
                <w:sz w:val="24"/>
                <w:szCs w:val="24"/>
              </w:rPr>
              <w:t>»)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- Какой вывод сделаем?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- Чтобы следить за своим здоровьем, соблюдая гигиену нам необходимы некоторые предметы. У вас в группах лежат предметы, изучите их и выберите те предметы, которые относятся к предметам личной гигиены.</w:t>
            </w: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Проверяем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 xml:space="preserve"> те ли предметы вы отнесли к предметам гигиены. Складываем в корзину только необходимые предметы. ЗАГАДКИ:</w:t>
            </w:r>
            <w:r w:rsidRPr="005011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3C5D">
              <w:rPr>
                <w:rFonts w:ascii="Times New Roman" w:hAnsi="Times New Roman"/>
                <w:sz w:val="24"/>
                <w:szCs w:val="24"/>
              </w:rPr>
              <w:object w:dxaOrig="7183" w:dyaOrig="5403">
                <v:shape id="_x0000_i1029" type="#_x0000_t75" style="width:150.75pt;height:108pt" o:ole="">
                  <v:imagedata r:id="rId9" o:title="" blacklevel="3932f"/>
                </v:shape>
                <o:OLEObject Type="Embed" ProgID="PowerPoint.Slide.8" ShapeID="_x0000_i1029" DrawAspect="Content" ObjectID="_1577575121" r:id="rId10"/>
              </w:object>
            </w:r>
            <w:r w:rsidRPr="009B3C5D">
              <w:rPr>
                <w:rFonts w:ascii="Times New Roman" w:hAnsi="Times New Roman"/>
                <w:sz w:val="24"/>
                <w:szCs w:val="24"/>
              </w:rPr>
              <w:object w:dxaOrig="7183" w:dyaOrig="5403">
                <v:shape id="_x0000_i1030" type="#_x0000_t75" style="width:158.25pt;height:111pt" o:ole="">
                  <v:imagedata r:id="rId11" o:title="" blacklevel="3932f"/>
                </v:shape>
                <o:OLEObject Type="Embed" ProgID="PowerPoint.Slide.8" ShapeID="_x0000_i1030" DrawAspect="Content" ObjectID="_1577575122" r:id="rId12"/>
              </w:object>
            </w:r>
            <w:r w:rsidRPr="009B3C5D">
              <w:rPr>
                <w:rFonts w:ascii="Times New Roman" w:hAnsi="Times New Roman"/>
                <w:sz w:val="24"/>
                <w:szCs w:val="24"/>
              </w:rPr>
              <w:object w:dxaOrig="7183" w:dyaOrig="5403">
                <v:shape id="_x0000_i1031" type="#_x0000_t75" style="width:168.75pt;height:124.5pt" o:ole="">
                  <v:imagedata r:id="rId13" o:title="" blacklevel="3932f"/>
                </v:shape>
                <o:OLEObject Type="Embed" ProgID="PowerPoint.Show.8" ShapeID="_x0000_i1031" DrawAspect="Content" ObjectID="_1577575123" r:id="rId14"/>
              </w:object>
            </w:r>
            <w:r w:rsidRPr="009B3C5D">
              <w:rPr>
                <w:rFonts w:ascii="Times New Roman" w:hAnsi="Times New Roman"/>
                <w:sz w:val="24"/>
                <w:szCs w:val="24"/>
              </w:rPr>
              <w:object w:dxaOrig="7182" w:dyaOrig="5402">
                <v:shape id="_x0000_i1032" type="#_x0000_t75" style="width:176.25pt;height:129.75pt" o:ole="">
                  <v:imagedata r:id="rId15" o:title="" blacklevel="3932f"/>
                </v:shape>
                <o:OLEObject Type="Embed" ProgID="PowerPoint.Slide.8" ShapeID="_x0000_i1032" DrawAspect="Content" ObjectID="_1577575124" r:id="rId16"/>
              </w:object>
            </w:r>
            <w:r w:rsidRPr="009B3C5D">
              <w:rPr>
                <w:rFonts w:ascii="Times New Roman" w:hAnsi="Times New Roman"/>
                <w:sz w:val="24"/>
                <w:szCs w:val="24"/>
              </w:rPr>
              <w:object w:dxaOrig="7183" w:dyaOrig="5403">
                <v:shape id="_x0000_i1033" type="#_x0000_t75" style="width:2in;height:108pt" o:ole="">
                  <v:imagedata r:id="rId17" o:title="" blacklevel="3932f"/>
                </v:shape>
                <o:OLEObject Type="Embed" ProgID="PowerPoint.Slide.8" ShapeID="_x0000_i1033" DrawAspect="Content" ObjectID="_1577575125" r:id="rId18"/>
              </w:object>
            </w:r>
            <w:r w:rsidRPr="009B3C5D">
              <w:rPr>
                <w:rFonts w:ascii="Times New Roman" w:hAnsi="Times New Roman"/>
                <w:sz w:val="24"/>
                <w:szCs w:val="24"/>
              </w:rPr>
              <w:object w:dxaOrig="7183" w:dyaOrig="5403">
                <v:shape id="_x0000_i1034" type="#_x0000_t75" style="width:176.25pt;height:124.5pt" o:ole="">
                  <v:imagedata r:id="rId19" o:title="" blacklevel="3932f"/>
                </v:shape>
                <o:OLEObject Type="Embed" ProgID="PowerPoint.Slide.8" ShapeID="_x0000_i1034" DrawAspect="Content" ObjectID="_1577575126" r:id="rId20"/>
              </w:object>
            </w:r>
          </w:p>
          <w:p w:rsidR="00A82260" w:rsidRPr="00C87928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C87928">
              <w:rPr>
                <w:rFonts w:ascii="Times New Roman" w:hAnsi="Times New Roman"/>
                <w:i/>
                <w:sz w:val="24"/>
                <w:szCs w:val="24"/>
              </w:rPr>
              <w:t>Измерим температуру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 xml:space="preserve"> Учитель размещает на странице журнала изображения предметов гигиены.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- Благодарю вас, ребята, за слаженную, активную работу. У нас уже есть первая страница журнала!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- Смешарики предлагают нам немного размяться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Физминутка «Зарядка от Смешариков»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>Мы определили какие предметы нужны нам для соблюдения правил гигиены, а теперь нам нужно определить с кем эти предметы дружат.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F7EC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Игра (в парах) «Кто с кем дружит?»</w:t>
            </w:r>
          </w:p>
          <w:p w:rsidR="00A82260" w:rsidRPr="00ED34A5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F7EC0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Ф.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C87928">
              <w:rPr>
                <w:rFonts w:ascii="Times New Roman" w:hAnsi="Times New Roman"/>
                <w:i/>
                <w:sz w:val="24"/>
                <w:szCs w:val="24"/>
              </w:rPr>
              <w:t xml:space="preserve">Измеряем температуру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(лист оценивания «оцени себя в парной </w:t>
            </w:r>
            <w:r w:rsidRPr="00ED34A5">
              <w:rPr>
                <w:rFonts w:ascii="Times New Roman" w:hAnsi="Times New Roman"/>
                <w:sz w:val="24"/>
                <w:szCs w:val="24"/>
              </w:rPr>
              <w:t xml:space="preserve">работе») </w:t>
            </w:r>
          </w:p>
          <w:p w:rsidR="00A82260" w:rsidRPr="00ED34A5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34A5">
              <w:rPr>
                <w:rFonts w:ascii="Times New Roman" w:hAnsi="Times New Roman"/>
                <w:sz w:val="24"/>
                <w:szCs w:val="24"/>
              </w:rPr>
              <w:t>«Сравнение по эталону», ПОЧЕМУ?</w:t>
            </w:r>
          </w:p>
          <w:p w:rsidR="00A82260" w:rsidRPr="00ED34A5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34A5">
              <w:rPr>
                <w:rFonts w:ascii="Times New Roman" w:hAnsi="Times New Roman"/>
                <w:b/>
                <w:u w:val="single"/>
              </w:rPr>
              <w:t>Г.</w:t>
            </w:r>
            <w:r w:rsidRPr="00ED34A5">
              <w:rPr>
                <w:rFonts w:ascii="Times New Roman" w:hAnsi="Times New Roman"/>
              </w:rPr>
              <w:t xml:space="preserve"> - Мы определили, что очень важно для здоровья соблюдать правила личной гигиены. А какие правила гигиены существуют, мы сейчас определим.</w:t>
            </w:r>
          </w:p>
        </w:tc>
        <w:tc>
          <w:tcPr>
            <w:tcW w:w="1440" w:type="dxa"/>
          </w:tcPr>
          <w:p w:rsidR="00A82260" w:rsidRDefault="00A82260" w:rsidP="008C7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2260" w:rsidRDefault="00A82260" w:rsidP="008C7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2260" w:rsidRDefault="00A82260" w:rsidP="008C7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2260" w:rsidRDefault="00A82260" w:rsidP="008C7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2260" w:rsidRPr="009B3C5D" w:rsidRDefault="00A82260" w:rsidP="008C7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Пазлы.</w:t>
            </w:r>
          </w:p>
          <w:p w:rsidR="00A82260" w:rsidRDefault="00A82260" w:rsidP="008C7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2260" w:rsidRPr="009B3C5D" w:rsidRDefault="00A82260" w:rsidP="008C7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Обратная связь группам от других групп учащихся: г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>радусники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group id="_x0000_s1030" style="position:absolute;margin-left:49pt;margin-top:10.3pt;width:35.75pt;height:35.85pt;z-index:251660288" coordorigin="8186,1802" coordsize="847,1279">
                  <v:shape id="_x0000_s1031" type="#_x0000_t75" alt="Картинки по запросу термометр ртутный рисунок" style="position:absolute;left:8366;top:2293;width:667;height:788">
                    <v:imagedata r:id="rId6" o:title=""/>
                  </v:shape>
                  <v:shape id="_x0000_s1032" type="#_x0000_t75" alt="Картинки по запросу термометр ртутный рисунок" style="position:absolute;left:8186;top:1802;width:667;height:788">
                    <v:imagedata r:id="rId6" o:title=""/>
                  </v:shape>
                </v:group>
              </w:pict>
            </w:r>
            <w:r w:rsidRPr="009B3C5D">
              <w:rPr>
                <w:rFonts w:ascii="Times New Roman" w:hAnsi="Times New Roman"/>
                <w:sz w:val="24"/>
                <w:szCs w:val="24"/>
              </w:rPr>
              <w:t>красный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2260" w:rsidRPr="009B3C5D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зеленый)</w:t>
            </w:r>
          </w:p>
          <w:p w:rsidR="00A82260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Pr="009B3C5D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Лист оценивания для учащихся (градусники)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Pr="009B3C5D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Pr="009B3C5D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Pr="009B3C5D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предметы гигиены и лишние предметы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презентация </w:t>
            </w: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2260" w:rsidRPr="00ED34A5" w:rsidRDefault="00A82260" w:rsidP="008C72AC"/>
          <w:p w:rsidR="00A82260" w:rsidRPr="00ED34A5" w:rsidRDefault="00A82260" w:rsidP="008C72AC"/>
          <w:p w:rsidR="00A82260" w:rsidRPr="009B3C5D" w:rsidRDefault="00A82260" w:rsidP="008C7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Градусники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82260" w:rsidRPr="003E18D3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18D3">
              <w:rPr>
                <w:rFonts w:ascii="Times New Roman" w:hAnsi="Times New Roman"/>
                <w:sz w:val="24"/>
                <w:szCs w:val="24"/>
              </w:rPr>
              <w:t>красный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E18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2260" w:rsidRPr="009B3C5D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  <w:r w:rsidRPr="003E18D3">
              <w:rPr>
                <w:rFonts w:ascii="Times New Roman" w:hAnsi="Times New Roman"/>
                <w:sz w:val="24"/>
                <w:szCs w:val="24"/>
              </w:rPr>
              <w:t>зеленый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2260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Видео «Зарядка от Смешариков»</w:t>
            </w:r>
          </w:p>
          <w:p w:rsidR="00A82260" w:rsidRPr="00ED34A5" w:rsidRDefault="00A82260" w:rsidP="008C72AC">
            <w:hyperlink r:id="rId21" w:history="1">
              <w:r w:rsidRPr="00A82C5E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https://www.youtube.com/watch?v=lNKXdSht22U</w:t>
              </w:r>
            </w:hyperlink>
          </w:p>
        </w:tc>
      </w:tr>
      <w:tr w:rsidR="00A82260" w:rsidRPr="009B3C5D" w:rsidTr="008C72AC">
        <w:trPr>
          <w:trHeight w:val="4668"/>
        </w:trPr>
        <w:tc>
          <w:tcPr>
            <w:tcW w:w="1368" w:type="dxa"/>
          </w:tcPr>
          <w:p w:rsidR="00A82260" w:rsidRPr="00014FA9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Default="00A82260" w:rsidP="008C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4FA9">
              <w:rPr>
                <w:rFonts w:ascii="Times New Roman" w:hAnsi="Times New Roman"/>
                <w:b/>
                <w:sz w:val="24"/>
                <w:szCs w:val="24"/>
              </w:rPr>
              <w:t>25-35 мин</w:t>
            </w:r>
          </w:p>
          <w:p w:rsidR="00A82260" w:rsidRPr="00014FA9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Pr="00014FA9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Default="00A82260" w:rsidP="008C7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260" w:rsidRPr="00014FA9" w:rsidRDefault="00A82260" w:rsidP="008C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35-40</w:t>
            </w:r>
            <w:r w:rsidRPr="00014FA9">
              <w:rPr>
                <w:rFonts w:ascii="Times New Roman" w:hAnsi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7380" w:type="dxa"/>
            <w:gridSpan w:val="5"/>
          </w:tcPr>
          <w:p w:rsidR="00A82260" w:rsidRPr="0050117C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0117C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Дифференциация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7928">
              <w:rPr>
                <w:rFonts w:ascii="Times New Roman" w:hAnsi="Times New Roman"/>
                <w:i/>
                <w:sz w:val="24"/>
                <w:szCs w:val="24"/>
              </w:rPr>
              <w:t>1 группа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(слабые)</w:t>
            </w: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>Выбирают правила гигиены из предложенного материала (на листочках прописано).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7928">
              <w:rPr>
                <w:rFonts w:ascii="Times New Roman" w:hAnsi="Times New Roman"/>
                <w:i/>
                <w:sz w:val="24"/>
                <w:szCs w:val="24"/>
              </w:rPr>
              <w:t>3 группа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(средние)</w:t>
            </w: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>По картинкам формулируют правила. Объясняют важность соблюдения  каждого правила.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(Сборник формативного оценивания, стр. 65)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87928">
              <w:rPr>
                <w:rFonts w:ascii="Times New Roman" w:hAnsi="Times New Roman"/>
                <w:i/>
                <w:sz w:val="24"/>
                <w:szCs w:val="24"/>
              </w:rPr>
              <w:t xml:space="preserve">2 </w:t>
            </w:r>
            <w:r w:rsidRPr="000F7EC0">
              <w:rPr>
                <w:rFonts w:ascii="Times New Roman" w:hAnsi="Times New Roman"/>
                <w:i/>
                <w:sz w:val="24"/>
                <w:szCs w:val="24"/>
              </w:rPr>
              <w:t>группа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F7EC0">
              <w:rPr>
                <w:rFonts w:ascii="Times New Roman" w:hAnsi="Times New Roman"/>
                <w:i/>
                <w:sz w:val="24"/>
                <w:szCs w:val="24"/>
              </w:rPr>
              <w:t>(сильные)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>записывают видеоинтервью по предложенным вопросам:</w:t>
            </w:r>
          </w:p>
          <w:p w:rsidR="00A82260" w:rsidRPr="009B3C5D" w:rsidRDefault="00A82260" w:rsidP="008C72A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Какие правила гигиены знаете?</w:t>
            </w:r>
          </w:p>
          <w:p w:rsidR="00A82260" w:rsidRPr="009B3C5D" w:rsidRDefault="00A82260" w:rsidP="008C72A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 xml:space="preserve">Почему важно соблюдать правила гигиены? </w:t>
            </w:r>
          </w:p>
          <w:p w:rsidR="00A82260" w:rsidRPr="009B3C5D" w:rsidRDefault="00A82260" w:rsidP="008C72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5EEA">
              <w:rPr>
                <w:rFonts w:ascii="Times New Roman" w:hAnsi="Times New Roman"/>
                <w:i/>
                <w:sz w:val="24"/>
                <w:szCs w:val="24"/>
              </w:rPr>
              <w:t>1 группа</w:t>
            </w: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>Читают</w:t>
            </w:r>
          </w:p>
          <w:p w:rsidR="00A82260" w:rsidRPr="009B3C5D" w:rsidRDefault="00A82260" w:rsidP="008C72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5EEA">
              <w:rPr>
                <w:rFonts w:ascii="Times New Roman" w:hAnsi="Times New Roman"/>
                <w:i/>
                <w:sz w:val="24"/>
                <w:szCs w:val="24"/>
              </w:rPr>
              <w:t>2 группа</w:t>
            </w: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>Озвучивают правила и объясняют важность.</w:t>
            </w:r>
          </w:p>
          <w:p w:rsidR="00A82260" w:rsidRPr="009B3C5D" w:rsidRDefault="00A82260" w:rsidP="008C72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3" type="#_x0000_t75" alt="Картинки по запросу термометр ртутный рисунок" style="position:absolute;margin-left:333.25pt;margin-top:6.9pt;width:19.95pt;height:23.55pt;z-index:251658240">
                  <v:imagedata r:id="rId6" o:title=""/>
                </v:shape>
              </w:pict>
            </w:r>
            <w:r w:rsidRPr="00545EEA">
              <w:rPr>
                <w:rFonts w:ascii="Times New Roman" w:hAnsi="Times New Roman"/>
                <w:i/>
                <w:sz w:val="24"/>
                <w:szCs w:val="24"/>
              </w:rPr>
              <w:t>3 группа</w:t>
            </w: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>Просмотр видео, анализ видео группой по критериям.</w:t>
            </w:r>
          </w:p>
          <w:p w:rsidR="00A82260" w:rsidRPr="008D403F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0F7EC0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Ф.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D403F">
              <w:rPr>
                <w:rFonts w:ascii="Times New Roman" w:hAnsi="Times New Roman"/>
                <w:i/>
                <w:sz w:val="24"/>
                <w:szCs w:val="24"/>
              </w:rPr>
              <w:t>На каждом этапе измерение температуры</w:t>
            </w: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D403F">
              <w:rPr>
                <w:rFonts w:ascii="Times New Roman" w:hAnsi="Times New Roman"/>
              </w:rPr>
              <w:t>Учитель записывает правила, которые одобрили во время обратной связи на листе журнала. Собирает журнал.</w:t>
            </w:r>
          </w:p>
          <w:p w:rsidR="00A82260" w:rsidRPr="008D403F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Молодцы, ребята! Совместными усилиями  мы  создали замечательный журнал.</w:t>
            </w:r>
          </w:p>
        </w:tc>
        <w:tc>
          <w:tcPr>
            <w:tcW w:w="1440" w:type="dxa"/>
          </w:tcPr>
          <w:p w:rsidR="00A82260" w:rsidRPr="008C72AC" w:rsidRDefault="00A82260" w:rsidP="008C72A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72AC">
              <w:rPr>
                <w:rFonts w:ascii="Times New Roman" w:hAnsi="Times New Roman"/>
                <w:sz w:val="24"/>
                <w:szCs w:val="24"/>
              </w:rPr>
              <w:t>Градусники</w:t>
            </w:r>
          </w:p>
          <w:p w:rsidR="00A82260" w:rsidRPr="008C72AC" w:rsidRDefault="00A82260" w:rsidP="008C72A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72AC">
              <w:rPr>
                <w:rFonts w:ascii="Times New Roman" w:hAnsi="Times New Roman"/>
                <w:sz w:val="24"/>
                <w:szCs w:val="24"/>
              </w:rPr>
              <w:t xml:space="preserve">Лист оценивания для учащихся (градусники), цифровая камера,  </w:t>
            </w:r>
            <w:r>
              <w:rPr>
                <w:rFonts w:ascii="Times New Roman" w:hAnsi="Times New Roman"/>
                <w:sz w:val="24"/>
                <w:szCs w:val="24"/>
              </w:rPr>
              <w:t>Сборн.ФО</w:t>
            </w:r>
          </w:p>
          <w:p w:rsidR="00A82260" w:rsidRPr="008C72AC" w:rsidRDefault="00A82260" w:rsidP="008C7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72AC">
              <w:rPr>
                <w:rFonts w:ascii="Times New Roman" w:hAnsi="Times New Roman"/>
                <w:sz w:val="24"/>
                <w:szCs w:val="24"/>
              </w:rPr>
              <w:t>Градусники:</w:t>
            </w:r>
          </w:p>
          <w:p w:rsidR="00A82260" w:rsidRPr="008C72AC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72AC">
              <w:rPr>
                <w:rFonts w:ascii="Times New Roman" w:hAnsi="Times New Roman"/>
                <w:sz w:val="24"/>
                <w:szCs w:val="24"/>
              </w:rPr>
              <w:t>красный,</w:t>
            </w:r>
          </w:p>
          <w:p w:rsidR="00A82260" w:rsidRPr="009B3C5D" w:rsidRDefault="00A82260" w:rsidP="008C72A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72AC">
              <w:rPr>
                <w:rFonts w:ascii="Times New Roman" w:hAnsi="Times New Roman"/>
                <w:sz w:val="24"/>
                <w:szCs w:val="24"/>
              </w:rPr>
              <w:t>зеленый</w:t>
            </w:r>
          </w:p>
        </w:tc>
      </w:tr>
      <w:tr w:rsidR="00A82260" w:rsidRPr="009B3C5D" w:rsidTr="008C72AC">
        <w:trPr>
          <w:trHeight w:val="2940"/>
        </w:trPr>
        <w:tc>
          <w:tcPr>
            <w:tcW w:w="1368" w:type="dxa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Конец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40-45 мин</w:t>
            </w:r>
          </w:p>
        </w:tc>
        <w:tc>
          <w:tcPr>
            <w:tcW w:w="7380" w:type="dxa"/>
            <w:gridSpan w:val="5"/>
          </w:tcPr>
          <w:p w:rsidR="00A82260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02268">
              <w:rPr>
                <w:rFonts w:ascii="Times New Roman" w:hAnsi="Times New Roman"/>
                <w:sz w:val="24"/>
                <w:szCs w:val="24"/>
              </w:rPr>
              <w:t>- Что мы планировали отразить в журнале?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Достигли цели своей?</w:t>
            </w: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гигиена? Почему ее нужно соблюдать?</w:t>
            </w: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5F01E9">
              <w:rPr>
                <w:rFonts w:ascii="Times New Roman" w:hAnsi="Times New Roman"/>
                <w:i/>
                <w:sz w:val="24"/>
                <w:szCs w:val="24"/>
              </w:rPr>
              <w:t>Рефлексия:</w:t>
            </w: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pict>
                <v:shape id="_x0000_i1037" type="#_x0000_t75" alt="Картинки по запросу воздушный шар с корзиной вектор" style="width:33pt;height:36pt">
                  <v:imagedata r:id="rId22" r:href="rId23"/>
                </v:shape>
              </w:pict>
            </w:r>
            <w:r w:rsidRPr="00D93E88">
              <w:rPr>
                <w:rFonts w:ascii="Times New Roman" w:hAnsi="Times New Roman"/>
                <w:sz w:val="24"/>
                <w:szCs w:val="24"/>
              </w:rPr>
              <w:t>могу объяснить важность соблюдения правил личной гигиены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и буду применять их в жизни</w:t>
            </w: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pict>
                <v:shape id="_x0000_i1038" type="#_x0000_t75" alt="Картинки по запросу лодка рисунок" style="width:45.75pt;height:22.5pt">
                  <v:imagedata r:id="rId24" r:href="rId25"/>
                </v:shape>
              </w:pict>
            </w:r>
            <w:r w:rsidRPr="00D93E88">
              <w:rPr>
                <w:rFonts w:ascii="Times New Roman" w:hAnsi="Times New Roman"/>
                <w:sz w:val="24"/>
                <w:szCs w:val="24"/>
              </w:rPr>
              <w:t>понимаю важность соблюдения  правил личной гигиены</w:t>
            </w:r>
          </w:p>
          <w:p w:rsidR="00A82260" w:rsidRPr="005F01E9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pict>
                <v:shape id="_x0000_i1039" type="#_x0000_t75" alt="Похожее изображение" style="width:54pt;height:29.25pt">
                  <v:imagedata r:id="rId26" r:href="rId27"/>
                </v:shape>
              </w:pict>
            </w:r>
            <w:r w:rsidRPr="008B15D1">
              <w:rPr>
                <w:rFonts w:ascii="Times New Roman" w:hAnsi="Times New Roman"/>
                <w:sz w:val="24"/>
                <w:szCs w:val="24"/>
              </w:rPr>
              <w:t>знаю правила личной гигиены</w:t>
            </w:r>
          </w:p>
        </w:tc>
        <w:tc>
          <w:tcPr>
            <w:tcW w:w="1440" w:type="dxa"/>
          </w:tcPr>
          <w:p w:rsidR="00A82260" w:rsidRPr="007A2815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815">
              <w:rPr>
                <w:rFonts w:ascii="Times New Roman" w:hAnsi="Times New Roman"/>
                <w:sz w:val="24"/>
                <w:szCs w:val="24"/>
              </w:rPr>
              <w:t>карточки для рефлексии</w:t>
            </w:r>
          </w:p>
        </w:tc>
      </w:tr>
      <w:tr w:rsidR="00A82260" w:rsidRPr="009B3C5D" w:rsidTr="008C72AC">
        <w:tc>
          <w:tcPr>
            <w:tcW w:w="10188" w:type="dxa"/>
            <w:gridSpan w:val="7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A82260" w:rsidRPr="009B3C5D" w:rsidTr="008C72AC">
        <w:trPr>
          <w:trHeight w:val="889"/>
        </w:trPr>
        <w:tc>
          <w:tcPr>
            <w:tcW w:w="3348" w:type="dxa"/>
            <w:gridSpan w:val="3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Дифференциация (Как вы планируете поддерживать учащихся? Как вы планируете стимулировать более способных учащихся?)</w:t>
            </w:r>
          </w:p>
        </w:tc>
        <w:tc>
          <w:tcPr>
            <w:tcW w:w="4140" w:type="dxa"/>
            <w:gridSpan w:val="2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 xml:space="preserve">Оценивание 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(Как вы планируете проверить приобретенные знания учащихся</w:t>
            </w:r>
            <w:bookmarkStart w:id="0" w:name="_GoBack"/>
            <w:bookmarkEnd w:id="0"/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?)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  <w:gridSpan w:val="2"/>
          </w:tcPr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Межпредметные связи.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Проверка здоровья и безопасности учащихся.</w:t>
            </w: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C5D">
              <w:rPr>
                <w:rFonts w:ascii="Times New Roman" w:hAnsi="Times New Roman"/>
                <w:b/>
                <w:sz w:val="24"/>
                <w:szCs w:val="24"/>
              </w:rPr>
              <w:t>Связи с ценностями</w:t>
            </w:r>
          </w:p>
          <w:p w:rsidR="00A82260" w:rsidRPr="00DD679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6790">
              <w:rPr>
                <w:rFonts w:ascii="Times New Roman" w:hAnsi="Times New Roman"/>
                <w:b/>
                <w:sz w:val="24"/>
                <w:szCs w:val="24"/>
              </w:rPr>
              <w:t>Использование ИКТ.</w:t>
            </w:r>
          </w:p>
          <w:p w:rsidR="00A82260" w:rsidRPr="009B3C5D" w:rsidRDefault="00A82260" w:rsidP="008C72A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82260" w:rsidRPr="009B3C5D" w:rsidTr="008C72AC">
        <w:tc>
          <w:tcPr>
            <w:tcW w:w="3348" w:type="dxa"/>
            <w:gridSpan w:val="3"/>
          </w:tcPr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Предложить з</w:t>
            </w:r>
            <w:r w:rsidRPr="00151089">
              <w:rPr>
                <w:rFonts w:ascii="Times New Roman" w:hAnsi="Times New Roman"/>
                <w:sz w:val="24"/>
                <w:szCs w:val="24"/>
              </w:rPr>
              <w:t>адания на основном этапе урока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510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которые </w:t>
            </w:r>
            <w:r w:rsidRPr="00151089">
              <w:rPr>
                <w:rFonts w:ascii="Times New Roman" w:hAnsi="Times New Roman"/>
                <w:sz w:val="24"/>
                <w:szCs w:val="24"/>
              </w:rPr>
              <w:t>ориентированы на разноуровневые группы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вопросы  высокого порядка,</w:t>
            </w:r>
          </w:p>
          <w:p w:rsidR="00A82260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предложить некоторым учащимся задание повышенной трудности творческого характера</w:t>
            </w:r>
          </w:p>
          <w:p w:rsidR="00A82260" w:rsidRPr="00151089" w:rsidRDefault="00A82260" w:rsidP="008C72A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gridSpan w:val="2"/>
          </w:tcPr>
          <w:p w:rsidR="00A82260" w:rsidRPr="00151089" w:rsidRDefault="00A82260" w:rsidP="008C72AC">
            <w:pPr>
              <w:pStyle w:val="ListParagraph"/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Через  использование на каждом этапе изучения материала формативного оценивания</w:t>
            </w:r>
            <w:r w:rsidRPr="00151089">
              <w:rPr>
                <w:rFonts w:ascii="Times New Roman" w:hAnsi="Times New Roman"/>
                <w:sz w:val="24"/>
                <w:szCs w:val="24"/>
              </w:rPr>
              <w:t>, через самооценивание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взаимооценивание</w:t>
            </w:r>
            <w:r w:rsidRPr="00151089">
              <w:rPr>
                <w:rFonts w:ascii="Times New Roman" w:hAnsi="Times New Roman"/>
                <w:sz w:val="24"/>
                <w:szCs w:val="24"/>
              </w:rPr>
              <w:t xml:space="preserve"> «Измерение температуры»</w:t>
            </w:r>
          </w:p>
        </w:tc>
        <w:tc>
          <w:tcPr>
            <w:tcW w:w="2700" w:type="dxa"/>
            <w:gridSpan w:val="2"/>
          </w:tcPr>
          <w:p w:rsidR="00A82260" w:rsidRDefault="00A82260" w:rsidP="008C72AC"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pacing w:after="0" w:line="240" w:lineRule="auto"/>
              <w:ind w:left="72" w:firstLine="0"/>
              <w:rPr>
                <w:rFonts w:ascii="Times New Roman" w:hAnsi="Times New Roman"/>
                <w:sz w:val="24"/>
                <w:szCs w:val="24"/>
              </w:rPr>
            </w:pPr>
            <w:r w:rsidRPr="009B3C5D">
              <w:rPr>
                <w:rFonts w:ascii="Times New Roman" w:hAnsi="Times New Roman"/>
                <w:sz w:val="24"/>
                <w:szCs w:val="24"/>
              </w:rPr>
              <w:t>Связь с предметами самопознание,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естествознание,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 xml:space="preserve"> обучение грамоте.</w:t>
            </w:r>
          </w:p>
          <w:p w:rsidR="00A82260" w:rsidRPr="009B3C5D" w:rsidRDefault="00A82260" w:rsidP="008C72AC">
            <w:pPr>
              <w:pStyle w:val="ListParagraph"/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after="0" w:line="240" w:lineRule="auto"/>
              <w:ind w:left="7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Здоровьесбережение через использование динамической паузы, смену деятельности учащихся в ходе урока.</w:t>
            </w:r>
          </w:p>
          <w:p w:rsidR="00A82260" w:rsidRDefault="00A82260" w:rsidP="008C72AC"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left="72" w:firstLine="0"/>
              <w:rPr>
                <w:rFonts w:ascii="Times New Roman" w:hAnsi="Times New Roman"/>
                <w:sz w:val="24"/>
                <w:szCs w:val="24"/>
              </w:rPr>
            </w:pPr>
            <w:r w:rsidRPr="001B3C28">
              <w:rPr>
                <w:rFonts w:ascii="Times New Roman" w:hAnsi="Times New Roman"/>
                <w:sz w:val="24"/>
                <w:szCs w:val="24"/>
              </w:rPr>
              <w:t>Ценности, основанные на национальной идее «Мәңгілік ел»: казахстанский патриотизм и гражданская ответственность; уважение; сотрудничество</w:t>
            </w:r>
            <w:r>
              <w:rPr>
                <w:rFonts w:ascii="Times New Roman" w:hAnsi="Times New Roman"/>
                <w:sz w:val="24"/>
                <w:szCs w:val="24"/>
              </w:rPr>
              <w:t>; труд и творчество; открытость</w:t>
            </w:r>
            <w:r w:rsidRPr="001B3C28">
              <w:rPr>
                <w:rFonts w:ascii="Times New Roman" w:hAnsi="Times New Roman"/>
                <w:sz w:val="24"/>
                <w:szCs w:val="24"/>
              </w:rPr>
              <w:t>.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2260" w:rsidRPr="00495762" w:rsidRDefault="00A82260" w:rsidP="008C72AC"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  <w:tab w:val="num" w:pos="252"/>
              </w:tabs>
              <w:spacing w:after="0" w:line="240" w:lineRule="auto"/>
              <w:ind w:left="7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 ИКТ в</w:t>
            </w:r>
            <w:r w:rsidRPr="009B3C5D">
              <w:rPr>
                <w:rFonts w:ascii="Times New Roman" w:hAnsi="Times New Roman"/>
                <w:sz w:val="24"/>
                <w:szCs w:val="24"/>
              </w:rPr>
              <w:t xml:space="preserve"> качестве демонстрации изображений, видео и аудио записей, записи видеоинтервью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A82260" w:rsidRPr="00FA663A" w:rsidRDefault="00A82260" w:rsidP="004957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A663A">
        <w:rPr>
          <w:rFonts w:ascii="Times New Roman" w:hAnsi="Times New Roman"/>
          <w:b/>
          <w:sz w:val="24"/>
          <w:szCs w:val="24"/>
        </w:rPr>
        <w:t>Примечание:</w:t>
      </w:r>
    </w:p>
    <w:p w:rsidR="00A82260" w:rsidRDefault="00A82260" w:rsidP="00495762">
      <w:pPr>
        <w:spacing w:after="0" w:line="240" w:lineRule="auto"/>
        <w:rPr>
          <w:rFonts w:ascii="Times New Roman" w:hAnsi="Times New Roman"/>
          <w:sz w:val="24"/>
          <w:szCs w:val="24"/>
        </w:rPr>
        <w:sectPr w:rsidR="00A82260" w:rsidSect="008C72A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82260" w:rsidRPr="003B010F" w:rsidRDefault="00A82260" w:rsidP="004957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B010F">
        <w:rPr>
          <w:rFonts w:ascii="Times New Roman" w:hAnsi="Times New Roman"/>
          <w:sz w:val="24"/>
          <w:szCs w:val="24"/>
        </w:rPr>
        <w:t>К = весь класс</w:t>
      </w:r>
    </w:p>
    <w:p w:rsidR="00A82260" w:rsidRPr="003B010F" w:rsidRDefault="00A82260" w:rsidP="004957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B010F">
        <w:rPr>
          <w:rFonts w:ascii="Times New Roman" w:hAnsi="Times New Roman"/>
          <w:sz w:val="24"/>
          <w:szCs w:val="24"/>
        </w:rPr>
        <w:t>Г= групповая работа</w:t>
      </w:r>
    </w:p>
    <w:p w:rsidR="00A82260" w:rsidRPr="003B010F" w:rsidRDefault="00A82260" w:rsidP="004957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B010F">
        <w:rPr>
          <w:rFonts w:ascii="Times New Roman" w:hAnsi="Times New Roman"/>
          <w:sz w:val="24"/>
          <w:szCs w:val="24"/>
        </w:rPr>
        <w:t>П = работа в парах</w:t>
      </w:r>
    </w:p>
    <w:p w:rsidR="00A82260" w:rsidRPr="003B010F" w:rsidRDefault="00A82260" w:rsidP="004957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B010F">
        <w:rPr>
          <w:rFonts w:ascii="Times New Roman" w:hAnsi="Times New Roman"/>
          <w:sz w:val="24"/>
          <w:szCs w:val="24"/>
        </w:rPr>
        <w:t>И = индивидуальная работа</w:t>
      </w:r>
    </w:p>
    <w:p w:rsidR="00A82260" w:rsidRPr="003B010F" w:rsidRDefault="00A82260" w:rsidP="004957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B010F">
        <w:rPr>
          <w:rFonts w:ascii="Times New Roman" w:hAnsi="Times New Roman"/>
          <w:sz w:val="24"/>
          <w:szCs w:val="24"/>
        </w:rPr>
        <w:t>Э = эксперимент учащегося</w:t>
      </w:r>
    </w:p>
    <w:p w:rsidR="00A82260" w:rsidRPr="003B010F" w:rsidRDefault="00A82260" w:rsidP="004957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B010F">
        <w:rPr>
          <w:rFonts w:ascii="Times New Roman" w:hAnsi="Times New Roman"/>
          <w:sz w:val="24"/>
          <w:szCs w:val="24"/>
        </w:rPr>
        <w:t>Д = демонстрация учителя</w:t>
      </w:r>
    </w:p>
    <w:p w:rsidR="00A82260" w:rsidRDefault="00A82260" w:rsidP="004957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Pr="003B010F">
        <w:rPr>
          <w:rFonts w:ascii="Times New Roman" w:hAnsi="Times New Roman"/>
          <w:sz w:val="24"/>
          <w:szCs w:val="24"/>
        </w:rPr>
        <w:t xml:space="preserve"> = поддерживает формативное оценивание</w:t>
      </w:r>
    </w:p>
    <w:sectPr w:rsidR="00A82260" w:rsidSect="00495762">
      <w:type w:val="continuous"/>
      <w:pgSz w:w="11906" w:h="16838"/>
      <w:pgMar w:top="539" w:right="850" w:bottom="540" w:left="1701" w:header="708" w:footer="708" w:gutter="0"/>
      <w:cols w:num="3" w:space="708" w:equalWidth="0">
        <w:col w:w="2646" w:space="2"/>
        <w:col w:w="3352" w:space="708"/>
        <w:col w:w="2646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numPicBullet w:numPicBulletId="1">
    <w:pict>
      <v:shape id="_x0000_i1026" type="#_x0000_t75" style="width:11.25pt;height:11.25pt" o:bullet="t">
        <v:imagedata r:id="rId1" o:title=""/>
      </v:shape>
    </w:pict>
  </w:numPicBullet>
  <w:abstractNum w:abstractNumId="0">
    <w:nsid w:val="05EA15F2"/>
    <w:multiLevelType w:val="hybridMultilevel"/>
    <w:tmpl w:val="3F96CC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D9040B"/>
    <w:multiLevelType w:val="hybridMultilevel"/>
    <w:tmpl w:val="855CA860"/>
    <w:lvl w:ilvl="0" w:tplc="0419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3C783E"/>
    <w:multiLevelType w:val="multilevel"/>
    <w:tmpl w:val="B5FAD3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335461"/>
    <w:multiLevelType w:val="hybridMultilevel"/>
    <w:tmpl w:val="B5FAD3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122877"/>
    <w:multiLevelType w:val="hybridMultilevel"/>
    <w:tmpl w:val="35D810B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7B6D64"/>
    <w:multiLevelType w:val="hybridMultilevel"/>
    <w:tmpl w:val="B6DCA9CC"/>
    <w:lvl w:ilvl="0" w:tplc="0419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3E6884"/>
    <w:multiLevelType w:val="multilevel"/>
    <w:tmpl w:val="B5FAD3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AF73F9"/>
    <w:multiLevelType w:val="hybridMultilevel"/>
    <w:tmpl w:val="B0BCB37A"/>
    <w:lvl w:ilvl="0" w:tplc="0419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C187F54"/>
    <w:multiLevelType w:val="multilevel"/>
    <w:tmpl w:val="B5FAD3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F953F5F"/>
    <w:multiLevelType w:val="hybridMultilevel"/>
    <w:tmpl w:val="AB288FCE"/>
    <w:lvl w:ilvl="0" w:tplc="0419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9E40AC4"/>
    <w:multiLevelType w:val="hybridMultilevel"/>
    <w:tmpl w:val="865618D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71FF090F"/>
    <w:multiLevelType w:val="multilevel"/>
    <w:tmpl w:val="3F96C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2D365E"/>
    <w:multiLevelType w:val="hybridMultilevel"/>
    <w:tmpl w:val="78D4B8FC"/>
    <w:lvl w:ilvl="0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6F30EF9"/>
    <w:multiLevelType w:val="multilevel"/>
    <w:tmpl w:val="B5FAD3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4"/>
  </w:num>
  <w:num w:numId="5">
    <w:abstractNumId w:val="3"/>
  </w:num>
  <w:num w:numId="6">
    <w:abstractNumId w:val="8"/>
  </w:num>
  <w:num w:numId="7">
    <w:abstractNumId w:val="1"/>
  </w:num>
  <w:num w:numId="8">
    <w:abstractNumId w:val="13"/>
  </w:num>
  <w:num w:numId="9">
    <w:abstractNumId w:val="5"/>
  </w:num>
  <w:num w:numId="10">
    <w:abstractNumId w:val="2"/>
  </w:num>
  <w:num w:numId="11">
    <w:abstractNumId w:val="7"/>
  </w:num>
  <w:num w:numId="12">
    <w:abstractNumId w:val="6"/>
  </w:num>
  <w:num w:numId="13">
    <w:abstractNumId w:val="9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293A"/>
    <w:rsid w:val="000010D2"/>
    <w:rsid w:val="00014FA9"/>
    <w:rsid w:val="00024496"/>
    <w:rsid w:val="00026BC5"/>
    <w:rsid w:val="000408E4"/>
    <w:rsid w:val="00043AE3"/>
    <w:rsid w:val="00074D99"/>
    <w:rsid w:val="000925A8"/>
    <w:rsid w:val="000A037F"/>
    <w:rsid w:val="000B3A19"/>
    <w:rsid w:val="000C3034"/>
    <w:rsid w:val="000F7EC0"/>
    <w:rsid w:val="00106411"/>
    <w:rsid w:val="00122043"/>
    <w:rsid w:val="0012650A"/>
    <w:rsid w:val="0013248D"/>
    <w:rsid w:val="00151089"/>
    <w:rsid w:val="00160084"/>
    <w:rsid w:val="00164FE2"/>
    <w:rsid w:val="00170BA8"/>
    <w:rsid w:val="001720E6"/>
    <w:rsid w:val="00173F50"/>
    <w:rsid w:val="001842CC"/>
    <w:rsid w:val="00196D61"/>
    <w:rsid w:val="001A6B73"/>
    <w:rsid w:val="001B3C28"/>
    <w:rsid w:val="001D6D49"/>
    <w:rsid w:val="001E4A57"/>
    <w:rsid w:val="001F0F9D"/>
    <w:rsid w:val="00212EEC"/>
    <w:rsid w:val="00223B64"/>
    <w:rsid w:val="00242891"/>
    <w:rsid w:val="00243D57"/>
    <w:rsid w:val="0024492A"/>
    <w:rsid w:val="0027534F"/>
    <w:rsid w:val="00280B3A"/>
    <w:rsid w:val="002A0C3E"/>
    <w:rsid w:val="002C6D57"/>
    <w:rsid w:val="002D2228"/>
    <w:rsid w:val="002D4AFA"/>
    <w:rsid w:val="002D4D7F"/>
    <w:rsid w:val="0033746E"/>
    <w:rsid w:val="003618E7"/>
    <w:rsid w:val="003654DB"/>
    <w:rsid w:val="00391B03"/>
    <w:rsid w:val="003B010F"/>
    <w:rsid w:val="003B0E83"/>
    <w:rsid w:val="003C209C"/>
    <w:rsid w:val="003E18D3"/>
    <w:rsid w:val="003F2084"/>
    <w:rsid w:val="00412CD6"/>
    <w:rsid w:val="0042209B"/>
    <w:rsid w:val="00451824"/>
    <w:rsid w:val="00456572"/>
    <w:rsid w:val="004577CF"/>
    <w:rsid w:val="00480501"/>
    <w:rsid w:val="00494A5F"/>
    <w:rsid w:val="00495762"/>
    <w:rsid w:val="004A6C07"/>
    <w:rsid w:val="004C04AF"/>
    <w:rsid w:val="004D2EF3"/>
    <w:rsid w:val="0050117C"/>
    <w:rsid w:val="00502268"/>
    <w:rsid w:val="005245C0"/>
    <w:rsid w:val="00533D0E"/>
    <w:rsid w:val="0053405B"/>
    <w:rsid w:val="00536016"/>
    <w:rsid w:val="0054324E"/>
    <w:rsid w:val="00545EEA"/>
    <w:rsid w:val="0055624C"/>
    <w:rsid w:val="00556B24"/>
    <w:rsid w:val="00577ACF"/>
    <w:rsid w:val="005925C5"/>
    <w:rsid w:val="005964C1"/>
    <w:rsid w:val="005B2ECA"/>
    <w:rsid w:val="005B4DB9"/>
    <w:rsid w:val="005E74D3"/>
    <w:rsid w:val="005F01E9"/>
    <w:rsid w:val="00685C1C"/>
    <w:rsid w:val="006A0772"/>
    <w:rsid w:val="006B38BA"/>
    <w:rsid w:val="006E3D44"/>
    <w:rsid w:val="00705FBB"/>
    <w:rsid w:val="0072778B"/>
    <w:rsid w:val="00732888"/>
    <w:rsid w:val="00734F18"/>
    <w:rsid w:val="00746F87"/>
    <w:rsid w:val="00761DEA"/>
    <w:rsid w:val="00797946"/>
    <w:rsid w:val="00797CC2"/>
    <w:rsid w:val="007A0841"/>
    <w:rsid w:val="007A2506"/>
    <w:rsid w:val="007A2815"/>
    <w:rsid w:val="007B6B1E"/>
    <w:rsid w:val="007C5E9C"/>
    <w:rsid w:val="0080322A"/>
    <w:rsid w:val="008042D2"/>
    <w:rsid w:val="00806894"/>
    <w:rsid w:val="00810970"/>
    <w:rsid w:val="00815762"/>
    <w:rsid w:val="0081606E"/>
    <w:rsid w:val="00825AF2"/>
    <w:rsid w:val="00834987"/>
    <w:rsid w:val="00834BF4"/>
    <w:rsid w:val="00834F61"/>
    <w:rsid w:val="00837477"/>
    <w:rsid w:val="008A2530"/>
    <w:rsid w:val="008A474C"/>
    <w:rsid w:val="008B13CE"/>
    <w:rsid w:val="008B15D1"/>
    <w:rsid w:val="008B29FD"/>
    <w:rsid w:val="008C2251"/>
    <w:rsid w:val="008C4031"/>
    <w:rsid w:val="008C61AE"/>
    <w:rsid w:val="008C72AC"/>
    <w:rsid w:val="008D403F"/>
    <w:rsid w:val="009053D6"/>
    <w:rsid w:val="00911BA6"/>
    <w:rsid w:val="00920157"/>
    <w:rsid w:val="009268C6"/>
    <w:rsid w:val="009371F6"/>
    <w:rsid w:val="009527B0"/>
    <w:rsid w:val="00967DEE"/>
    <w:rsid w:val="009729C2"/>
    <w:rsid w:val="00976596"/>
    <w:rsid w:val="009767DB"/>
    <w:rsid w:val="00981AA5"/>
    <w:rsid w:val="00992EE6"/>
    <w:rsid w:val="009B0B2E"/>
    <w:rsid w:val="009B3C5D"/>
    <w:rsid w:val="009B50C2"/>
    <w:rsid w:val="009C067A"/>
    <w:rsid w:val="009C1664"/>
    <w:rsid w:val="009C254C"/>
    <w:rsid w:val="009C3E6E"/>
    <w:rsid w:val="009C4412"/>
    <w:rsid w:val="00A03A57"/>
    <w:rsid w:val="00A338A4"/>
    <w:rsid w:val="00A40344"/>
    <w:rsid w:val="00A61701"/>
    <w:rsid w:val="00A648D5"/>
    <w:rsid w:val="00A65EAC"/>
    <w:rsid w:val="00A723D0"/>
    <w:rsid w:val="00A73E0D"/>
    <w:rsid w:val="00A82260"/>
    <w:rsid w:val="00A82C5E"/>
    <w:rsid w:val="00A96188"/>
    <w:rsid w:val="00AB3A55"/>
    <w:rsid w:val="00AD57A9"/>
    <w:rsid w:val="00AF4BB0"/>
    <w:rsid w:val="00B00772"/>
    <w:rsid w:val="00B00B0C"/>
    <w:rsid w:val="00B04CFB"/>
    <w:rsid w:val="00B1536F"/>
    <w:rsid w:val="00B30212"/>
    <w:rsid w:val="00B44892"/>
    <w:rsid w:val="00B6198E"/>
    <w:rsid w:val="00B61D6C"/>
    <w:rsid w:val="00B96596"/>
    <w:rsid w:val="00B9770C"/>
    <w:rsid w:val="00BF2E41"/>
    <w:rsid w:val="00BF37CA"/>
    <w:rsid w:val="00C1123C"/>
    <w:rsid w:val="00C30038"/>
    <w:rsid w:val="00C4293A"/>
    <w:rsid w:val="00C531AC"/>
    <w:rsid w:val="00C81E5A"/>
    <w:rsid w:val="00C87928"/>
    <w:rsid w:val="00C93B1C"/>
    <w:rsid w:val="00CA3B9E"/>
    <w:rsid w:val="00CB1F51"/>
    <w:rsid w:val="00D010AF"/>
    <w:rsid w:val="00D23568"/>
    <w:rsid w:val="00D402AD"/>
    <w:rsid w:val="00D8761E"/>
    <w:rsid w:val="00D93E88"/>
    <w:rsid w:val="00DD6790"/>
    <w:rsid w:val="00DF2891"/>
    <w:rsid w:val="00E139FD"/>
    <w:rsid w:val="00E2057F"/>
    <w:rsid w:val="00E25EEB"/>
    <w:rsid w:val="00E2622F"/>
    <w:rsid w:val="00E27D8A"/>
    <w:rsid w:val="00E5141B"/>
    <w:rsid w:val="00E64085"/>
    <w:rsid w:val="00E641AD"/>
    <w:rsid w:val="00EB6B1E"/>
    <w:rsid w:val="00EC1DC1"/>
    <w:rsid w:val="00EC4CFD"/>
    <w:rsid w:val="00ED34A5"/>
    <w:rsid w:val="00EF1F53"/>
    <w:rsid w:val="00F01A66"/>
    <w:rsid w:val="00F13D92"/>
    <w:rsid w:val="00F90A75"/>
    <w:rsid w:val="00FA0E01"/>
    <w:rsid w:val="00FA0EEE"/>
    <w:rsid w:val="00FA663A"/>
    <w:rsid w:val="00FC5B5E"/>
    <w:rsid w:val="00FE1C6D"/>
    <w:rsid w:val="00FF3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CC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76596"/>
    <w:pPr>
      <w:ind w:left="720"/>
      <w:contextualSpacing/>
    </w:pPr>
  </w:style>
  <w:style w:type="table" w:styleId="TableGrid">
    <w:name w:val="Table Grid"/>
    <w:basedOn w:val="TableNormal"/>
    <w:uiPriority w:val="99"/>
    <w:rsid w:val="0097659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3E88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C22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2EE6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30j5TkE8p4" TargetMode="External"/><Relationship Id="rId13" Type="http://schemas.openxmlformats.org/officeDocument/2006/relationships/image" Target="media/image6.emf"/><Relationship Id="rId18" Type="http://schemas.openxmlformats.org/officeDocument/2006/relationships/oleObject" Target="embeddings/oleObject5.bin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lNKXdSht22U" TargetMode="External"/><Relationship Id="rId7" Type="http://schemas.openxmlformats.org/officeDocument/2006/relationships/hyperlink" Target="https://www.youtube.com/watch?v=k9l7IMby5gI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8.emf"/><Relationship Id="rId25" Type="http://schemas.openxmlformats.org/officeDocument/2006/relationships/image" Target="http://oribus.ru/wp-content/uploads/2016/09/0003-003-Lodka.png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5.emf"/><Relationship Id="rId24" Type="http://schemas.openxmlformats.org/officeDocument/2006/relationships/image" Target="media/image11.png"/><Relationship Id="rId5" Type="http://schemas.openxmlformats.org/officeDocument/2006/relationships/image" Target="media/image2.jpeg"/><Relationship Id="rId15" Type="http://schemas.openxmlformats.org/officeDocument/2006/relationships/image" Target="media/image7.emf"/><Relationship Id="rId23" Type="http://schemas.openxmlformats.org/officeDocument/2006/relationships/image" Target="https://t4.ftcdn.net/jpg/00/71/71/11/240_F_71711198_jNEVC9u3ip7A8QFwoeJk1uIFdXxbH5Vq.jpg" TargetMode="External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3.bin"/><Relationship Id="rId22" Type="http://schemas.openxmlformats.org/officeDocument/2006/relationships/image" Target="media/image10.jpeg"/><Relationship Id="rId27" Type="http://schemas.openxmlformats.org/officeDocument/2006/relationships/image" Target="https://encrypted-tbn0.gstatic.com/images?q=tbn:ANd9GcSUgMKP4rGZ7yYoplLweqnbTqEJcswxg5ouecjfrTFL3nHU6uq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5</Pages>
  <Words>1450</Words>
  <Characters>8269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Краткосрочный план по познанию мира</dc:title>
  <dc:subject/>
  <dc:creator>User1</dc:creator>
  <cp:keywords/>
  <dc:description/>
  <cp:lastModifiedBy>Новый-Ноутбук</cp:lastModifiedBy>
  <cp:revision>5</cp:revision>
  <cp:lastPrinted>2017-05-10T01:06:00Z</cp:lastPrinted>
  <dcterms:created xsi:type="dcterms:W3CDTF">2018-01-07T19:32:00Z</dcterms:created>
  <dcterms:modified xsi:type="dcterms:W3CDTF">2018-01-15T20:32:00Z</dcterms:modified>
</cp:coreProperties>
</file>